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50FC" w:rsidRPr="00E050FC" w:rsidTr="00E050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50FC" w:rsidRPr="00E050FC" w:rsidTr="00E050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50FC" w:rsidRPr="00E050FC" w:rsidTr="00E050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50FC" w:rsidRPr="00E050FC" w:rsidTr="00E050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15.6409</w:t>
            </w:r>
          </w:p>
        </w:tc>
      </w:tr>
      <w:tr w:rsidR="00E050FC" w:rsidRPr="00E050FC" w:rsidTr="00E050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22.2637</w:t>
            </w:r>
          </w:p>
        </w:tc>
      </w:tr>
      <w:tr w:rsidR="00E050FC" w:rsidRPr="00E050FC" w:rsidTr="00E050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17.3764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43"/>
    <w:rsid w:val="00025128"/>
    <w:rsid w:val="00035935"/>
    <w:rsid w:val="00220021"/>
    <w:rsid w:val="002961E0"/>
    <w:rsid w:val="00685853"/>
    <w:rsid w:val="00775E6E"/>
    <w:rsid w:val="007E1A9E"/>
    <w:rsid w:val="008A1AC8"/>
    <w:rsid w:val="00994243"/>
    <w:rsid w:val="00AB3092"/>
    <w:rsid w:val="00BE7473"/>
    <w:rsid w:val="00C8566A"/>
    <w:rsid w:val="00D54B08"/>
    <w:rsid w:val="00E0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4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424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424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424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424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42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42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424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424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424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424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42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424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42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42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4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424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424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424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424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42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42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424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424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424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424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42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424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42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4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Thandi Skhosana</cp:lastModifiedBy>
  <cp:revision>2</cp:revision>
  <dcterms:created xsi:type="dcterms:W3CDTF">2016-03-15T09:06:00Z</dcterms:created>
  <dcterms:modified xsi:type="dcterms:W3CDTF">2016-03-15T09:06:00Z</dcterms:modified>
</cp:coreProperties>
</file>