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2312"/>
        <w:gridCol w:w="1588"/>
      </w:tblGrid>
      <w:tr w:rsidR="00E40D12" w:rsidRPr="00E40D12" w:rsidTr="00E40D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40D12" w:rsidRPr="00E40D12" w:rsidTr="00E40D12">
        <w:trPr>
          <w:trHeight w:val="315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10.7213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17.7373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14.0628</w:t>
            </w:r>
          </w:p>
        </w:tc>
      </w:tr>
      <w:tr w:rsidR="00E40D12" w:rsidRPr="00E40D12" w:rsidTr="00E40D12">
        <w:trPr>
          <w:trHeight w:val="255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40D12" w:rsidRPr="00E40D12" w:rsidTr="00E40D12">
        <w:trPr>
          <w:trHeight w:val="270"/>
        </w:trPr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40D12" w:rsidRPr="00E40D12" w:rsidTr="00E40D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40D12" w:rsidRPr="00E40D12" w:rsidTr="00E40D12">
        <w:trPr>
          <w:trHeight w:val="315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10.7391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17.7369</w:t>
            </w:r>
          </w:p>
        </w:tc>
      </w:tr>
      <w:tr w:rsidR="00E40D12" w:rsidRPr="00E40D12" w:rsidTr="00E40D12">
        <w:trPr>
          <w:trHeight w:val="300"/>
        </w:trPr>
        <w:tc>
          <w:tcPr>
            <w:tcW w:w="231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40D12" w:rsidRPr="00E40D12" w:rsidRDefault="00E40D12" w:rsidP="00E40D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40D12">
              <w:rPr>
                <w:rFonts w:ascii="Arial" w:hAnsi="Arial" w:cs="Arial"/>
                <w:sz w:val="24"/>
                <w:szCs w:val="24"/>
                <w:lang w:val="en-ZA" w:eastAsia="en-ZA"/>
              </w:rPr>
              <w:t>14.0947</w:t>
            </w:r>
          </w:p>
        </w:tc>
      </w:tr>
    </w:tbl>
    <w:p w:rsidR="00BE7473" w:rsidRDefault="00BE7473" w:rsidP="00035935"/>
    <w:p w:rsidR="00486D39" w:rsidRDefault="00486D39" w:rsidP="00035935"/>
    <w:p w:rsidR="00486D39" w:rsidRPr="00035935" w:rsidRDefault="00486D39" w:rsidP="00035935"/>
    <w:sectPr w:rsidR="00486D3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6420A"/>
    <w:rsid w:val="00025128"/>
    <w:rsid w:val="00035935"/>
    <w:rsid w:val="00133256"/>
    <w:rsid w:val="00185445"/>
    <w:rsid w:val="00220021"/>
    <w:rsid w:val="002961E0"/>
    <w:rsid w:val="00486D39"/>
    <w:rsid w:val="00580B54"/>
    <w:rsid w:val="00685853"/>
    <w:rsid w:val="00751025"/>
    <w:rsid w:val="00775E6E"/>
    <w:rsid w:val="007E1A9E"/>
    <w:rsid w:val="008A1AC8"/>
    <w:rsid w:val="00AB3092"/>
    <w:rsid w:val="00B818E5"/>
    <w:rsid w:val="00BE7473"/>
    <w:rsid w:val="00C6420A"/>
    <w:rsid w:val="00C84078"/>
    <w:rsid w:val="00C8566A"/>
    <w:rsid w:val="00D54B08"/>
    <w:rsid w:val="00E40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2014-09-02T14:11:00Z</dcterms:created>
  <dcterms:modified xsi:type="dcterms:W3CDTF">2014-09-02T14:11:00Z</dcterms:modified>
</cp:coreProperties>
</file>