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473" w:rsidRDefault="00BE7473" w:rsidP="00035935"/>
    <w:p w:rsidR="00486D39" w:rsidRDefault="00486D39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829"/>
        <w:gridCol w:w="2270"/>
      </w:tblGrid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0A5211" w:rsidRPr="000A5211" w:rsidTr="000A521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10.6997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17.6325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14.0562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82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0A5211" w:rsidRPr="000A5211" w:rsidTr="000A521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10.6931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17.6032</w:t>
            </w:r>
          </w:p>
        </w:tc>
      </w:tr>
      <w:tr w:rsidR="000A5211" w:rsidRPr="000A521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0A5211" w:rsidRPr="000A5211" w:rsidRDefault="000A5211" w:rsidP="000A521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 w:rsidRPr="000A5211"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14.0551</w:t>
            </w:r>
          </w:p>
        </w:tc>
      </w:tr>
    </w:tbl>
    <w:p w:rsidR="00486D39" w:rsidRPr="00035935" w:rsidRDefault="00486D39" w:rsidP="00035935"/>
    <w:sectPr w:rsidR="00486D3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C6420A"/>
    <w:rsid w:val="00025128"/>
    <w:rsid w:val="00035935"/>
    <w:rsid w:val="000A5211"/>
    <w:rsid w:val="00133256"/>
    <w:rsid w:val="00185445"/>
    <w:rsid w:val="00220021"/>
    <w:rsid w:val="002961E0"/>
    <w:rsid w:val="00486D39"/>
    <w:rsid w:val="00526D81"/>
    <w:rsid w:val="00580B54"/>
    <w:rsid w:val="00685853"/>
    <w:rsid w:val="00751025"/>
    <w:rsid w:val="00775E6E"/>
    <w:rsid w:val="007E1A9E"/>
    <w:rsid w:val="007F6526"/>
    <w:rsid w:val="008A1AC8"/>
    <w:rsid w:val="00AB3092"/>
    <w:rsid w:val="00B818E5"/>
    <w:rsid w:val="00BE7473"/>
    <w:rsid w:val="00C6420A"/>
    <w:rsid w:val="00C84078"/>
    <w:rsid w:val="00C8566A"/>
    <w:rsid w:val="00D54B08"/>
    <w:rsid w:val="00E40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42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2014-09-03T14:15:00Z</dcterms:created>
  <dcterms:modified xsi:type="dcterms:W3CDTF">2014-09-03T14:15:00Z</dcterms:modified>
</cp:coreProperties>
</file>