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3241CE" w:rsidRPr="003241CE" w:rsidTr="003241C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1CE" w:rsidRPr="003241CE" w:rsidRDefault="003241CE" w:rsidP="003241C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3241C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1CE" w:rsidRPr="003241CE" w:rsidRDefault="003241CE" w:rsidP="003241C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241CE" w:rsidRPr="003241CE" w:rsidTr="003241C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241CE" w:rsidRPr="003241CE" w:rsidRDefault="003241CE" w:rsidP="003241C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241C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241CE" w:rsidRPr="003241CE" w:rsidTr="003241C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41CE" w:rsidRPr="003241CE" w:rsidRDefault="003241CE" w:rsidP="003241C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241C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41CE" w:rsidRPr="003241CE" w:rsidRDefault="003241CE" w:rsidP="003241C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241C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241CE" w:rsidRPr="003241CE" w:rsidTr="003241C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41CE" w:rsidRPr="003241CE" w:rsidRDefault="003241CE" w:rsidP="003241C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41C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41CE" w:rsidRPr="003241CE" w:rsidRDefault="003241CE" w:rsidP="003241C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41CE">
              <w:rPr>
                <w:rFonts w:ascii="Arial" w:hAnsi="Arial" w:cs="Arial"/>
                <w:sz w:val="24"/>
                <w:szCs w:val="24"/>
                <w:lang w:val="en-ZA" w:eastAsia="en-ZA"/>
              </w:rPr>
              <w:t>11.0382</w:t>
            </w:r>
          </w:p>
        </w:tc>
      </w:tr>
      <w:tr w:rsidR="003241CE" w:rsidRPr="003241CE" w:rsidTr="003241C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41CE" w:rsidRPr="003241CE" w:rsidRDefault="003241CE" w:rsidP="003241C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41C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41CE" w:rsidRPr="003241CE" w:rsidRDefault="003241CE" w:rsidP="003241C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41CE">
              <w:rPr>
                <w:rFonts w:ascii="Arial" w:hAnsi="Arial" w:cs="Arial"/>
                <w:sz w:val="24"/>
                <w:szCs w:val="24"/>
                <w:lang w:val="en-ZA" w:eastAsia="en-ZA"/>
              </w:rPr>
              <w:t>17.7490</w:t>
            </w:r>
          </w:p>
        </w:tc>
      </w:tr>
      <w:tr w:rsidR="003241CE" w:rsidRPr="003241CE" w:rsidTr="003241C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41CE" w:rsidRPr="003241CE" w:rsidRDefault="003241CE" w:rsidP="003241C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41C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41CE" w:rsidRPr="003241CE" w:rsidRDefault="003241CE" w:rsidP="003241C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41CE">
              <w:rPr>
                <w:rFonts w:ascii="Arial" w:hAnsi="Arial" w:cs="Arial"/>
                <w:sz w:val="24"/>
                <w:szCs w:val="24"/>
                <w:lang w:val="en-ZA" w:eastAsia="en-ZA"/>
              </w:rPr>
              <w:t>13.9874</w:t>
            </w: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573CD2"/>
    <w:rsid w:val="00025128"/>
    <w:rsid w:val="00035935"/>
    <w:rsid w:val="0014458F"/>
    <w:rsid w:val="00220021"/>
    <w:rsid w:val="002961E0"/>
    <w:rsid w:val="003241CE"/>
    <w:rsid w:val="003A4ED4"/>
    <w:rsid w:val="00573CD2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CD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73CD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73CD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73CD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73CD2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73CD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73CD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73CD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73CD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73CD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73CD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73CD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73CD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73CD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73CD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73CD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73CD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JSE Limited</Company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2014-10-13T09:44:00Z</dcterms:created>
  <dcterms:modified xsi:type="dcterms:W3CDTF">2014-10-13T09:44:00Z</dcterms:modified>
</cp:coreProperties>
</file>