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612C7D" w:rsidRPr="00612C7D" w:rsidTr="00612C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612C7D" w:rsidRPr="00612C7D" w:rsidTr="00612C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12C7D" w:rsidRPr="00612C7D" w:rsidTr="00612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11.2261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11.1979</w:t>
            </w:r>
          </w:p>
        </w:tc>
      </w:tr>
      <w:tr w:rsidR="00612C7D" w:rsidRPr="00612C7D" w:rsidTr="00612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17.8773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17.6966</w:t>
            </w:r>
          </w:p>
        </w:tc>
      </w:tr>
      <w:tr w:rsidR="00612C7D" w:rsidRPr="00612C7D" w:rsidTr="00612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13.9995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13.9431</w:t>
            </w:r>
          </w:p>
        </w:tc>
      </w:tr>
      <w:tr w:rsidR="00612C7D" w:rsidRPr="00612C7D" w:rsidTr="00612C7D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11.2324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17.7849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12C7D" w:rsidRPr="00612C7D" w:rsidTr="00612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C7D" w:rsidRPr="00612C7D" w:rsidRDefault="00612C7D" w:rsidP="00612C7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12C7D">
              <w:rPr>
                <w:rFonts w:ascii="Arial" w:hAnsi="Arial" w:cs="Arial"/>
                <w:sz w:val="24"/>
                <w:szCs w:val="24"/>
                <w:lang w:val="en-US"/>
              </w:rPr>
              <w:t>14.0108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C7D" w:rsidRPr="00612C7D" w:rsidRDefault="00612C7D" w:rsidP="00612C7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C7D"/>
    <w:rsid w:val="00025128"/>
    <w:rsid w:val="00035935"/>
    <w:rsid w:val="00220021"/>
    <w:rsid w:val="002961E0"/>
    <w:rsid w:val="00612C7D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2C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2C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2C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2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2C7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2C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2C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2C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2C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2C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2C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2C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2C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2C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2C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2C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2C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2C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2C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2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2C7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2C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2C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2C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2C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2C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2C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2C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2C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2C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2C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2C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7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2014-11-13T07:15:00Z</dcterms:created>
  <dcterms:modified xsi:type="dcterms:W3CDTF">2014-11-13T07:15:00Z</dcterms:modified>
</cp:coreProperties>
</file>