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8920" w:type="dxa"/>
        <w:tblInd w:w="93" w:type="dxa"/>
        <w:tblLook w:val="04A0"/>
      </w:tblPr>
      <w:tblGrid>
        <w:gridCol w:w="1740"/>
        <w:gridCol w:w="2160"/>
        <w:gridCol w:w="1120"/>
        <w:gridCol w:w="1740"/>
        <w:gridCol w:w="2160"/>
      </w:tblGrid>
      <w:tr w:rsidR="004E57A3" w:rsidRPr="004E57A3" w:rsidTr="004E57A3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57A3" w:rsidRPr="004E57A3" w:rsidRDefault="004E57A3" w:rsidP="004E57A3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4E57A3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57A3" w:rsidRPr="004E57A3" w:rsidRDefault="004E57A3" w:rsidP="004E57A3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57A3" w:rsidRPr="004E57A3" w:rsidRDefault="004E57A3" w:rsidP="004E57A3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57A3" w:rsidRPr="004E57A3" w:rsidRDefault="004E57A3" w:rsidP="004E57A3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4E57A3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57A3" w:rsidRPr="004E57A3" w:rsidRDefault="004E57A3" w:rsidP="004E57A3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4E57A3" w:rsidRPr="004E57A3" w:rsidTr="004E57A3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4E57A3" w:rsidRPr="004E57A3" w:rsidRDefault="004E57A3" w:rsidP="004E57A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E57A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57A3" w:rsidRPr="004E57A3" w:rsidRDefault="004E57A3" w:rsidP="004E57A3">
            <w:pPr>
              <w:jc w:val="left"/>
              <w:rPr>
                <w:rFonts w:ascii="Arial" w:hAnsi="Arial" w:cs="Arial"/>
                <w:b/>
                <w:bCs/>
                <w:szCs w:val="20"/>
                <w:lang w:val="en-ZA" w:eastAsia="en-ZA"/>
              </w:rPr>
            </w:pPr>
          </w:p>
        </w:tc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4E57A3" w:rsidRPr="004E57A3" w:rsidRDefault="004E57A3" w:rsidP="004E57A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E57A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4E57A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4E57A3" w:rsidRPr="004E57A3" w:rsidTr="004E57A3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E57A3" w:rsidRPr="004E57A3" w:rsidRDefault="004E57A3" w:rsidP="004E57A3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E57A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E57A3" w:rsidRPr="004E57A3" w:rsidRDefault="004E57A3" w:rsidP="004E57A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E57A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57A3" w:rsidRPr="004E57A3" w:rsidRDefault="004E57A3" w:rsidP="004E57A3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E57A3" w:rsidRPr="004E57A3" w:rsidRDefault="004E57A3" w:rsidP="004E57A3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E57A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E57A3" w:rsidRPr="004E57A3" w:rsidRDefault="004E57A3" w:rsidP="004E57A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E57A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4E57A3" w:rsidRPr="004E57A3" w:rsidTr="004E57A3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E57A3" w:rsidRPr="004E57A3" w:rsidRDefault="004E57A3" w:rsidP="004E57A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E57A3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E57A3" w:rsidRPr="004E57A3" w:rsidRDefault="004E57A3" w:rsidP="004E57A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E57A3">
              <w:rPr>
                <w:rFonts w:ascii="Arial" w:hAnsi="Arial" w:cs="Arial"/>
                <w:sz w:val="24"/>
                <w:szCs w:val="24"/>
                <w:lang w:val="en-ZA" w:eastAsia="en-ZA"/>
              </w:rPr>
              <w:t>11.0747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57A3" w:rsidRPr="004E57A3" w:rsidRDefault="004E57A3" w:rsidP="004E57A3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E57A3" w:rsidRPr="004E57A3" w:rsidRDefault="004E57A3" w:rsidP="004E57A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E57A3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E57A3" w:rsidRPr="004E57A3" w:rsidRDefault="004E57A3" w:rsidP="004E57A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E57A3">
              <w:rPr>
                <w:rFonts w:ascii="Arial" w:hAnsi="Arial" w:cs="Arial"/>
                <w:sz w:val="24"/>
                <w:szCs w:val="24"/>
                <w:lang w:val="en-ZA" w:eastAsia="en-ZA"/>
              </w:rPr>
              <w:t>11.0017</w:t>
            </w:r>
          </w:p>
        </w:tc>
      </w:tr>
      <w:tr w:rsidR="004E57A3" w:rsidRPr="004E57A3" w:rsidTr="004E57A3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E57A3" w:rsidRPr="004E57A3" w:rsidRDefault="004E57A3" w:rsidP="004E57A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E57A3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E57A3" w:rsidRPr="004E57A3" w:rsidRDefault="004E57A3" w:rsidP="004E57A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E57A3">
              <w:rPr>
                <w:rFonts w:ascii="Arial" w:hAnsi="Arial" w:cs="Arial"/>
                <w:sz w:val="24"/>
                <w:szCs w:val="24"/>
                <w:lang w:val="en-ZA" w:eastAsia="en-ZA"/>
              </w:rPr>
              <w:t>17.6327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57A3" w:rsidRPr="004E57A3" w:rsidRDefault="004E57A3" w:rsidP="004E57A3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E57A3" w:rsidRPr="004E57A3" w:rsidRDefault="004E57A3" w:rsidP="004E57A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E57A3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E57A3" w:rsidRPr="004E57A3" w:rsidRDefault="004E57A3" w:rsidP="004E57A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E57A3">
              <w:rPr>
                <w:rFonts w:ascii="Arial" w:hAnsi="Arial" w:cs="Arial"/>
                <w:sz w:val="24"/>
                <w:szCs w:val="24"/>
                <w:lang w:val="en-ZA" w:eastAsia="en-ZA"/>
              </w:rPr>
              <w:t>17.2177</w:t>
            </w:r>
          </w:p>
        </w:tc>
      </w:tr>
      <w:tr w:rsidR="004E57A3" w:rsidRPr="004E57A3" w:rsidTr="004E57A3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E57A3" w:rsidRPr="004E57A3" w:rsidRDefault="004E57A3" w:rsidP="004E57A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E57A3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E57A3" w:rsidRPr="004E57A3" w:rsidRDefault="004E57A3" w:rsidP="004E57A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E57A3">
              <w:rPr>
                <w:rFonts w:ascii="Arial" w:hAnsi="Arial" w:cs="Arial"/>
                <w:sz w:val="24"/>
                <w:szCs w:val="24"/>
                <w:lang w:val="en-ZA" w:eastAsia="en-ZA"/>
              </w:rPr>
              <w:t>13.9339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57A3" w:rsidRPr="004E57A3" w:rsidRDefault="004E57A3" w:rsidP="004E57A3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E57A3" w:rsidRPr="004E57A3" w:rsidRDefault="004E57A3" w:rsidP="004E57A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E57A3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E57A3" w:rsidRPr="004E57A3" w:rsidRDefault="004E57A3" w:rsidP="004E57A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E57A3">
              <w:rPr>
                <w:rFonts w:ascii="Arial" w:hAnsi="Arial" w:cs="Arial"/>
                <w:sz w:val="24"/>
                <w:szCs w:val="24"/>
                <w:lang w:val="en-ZA" w:eastAsia="en-ZA"/>
              </w:rPr>
              <w:t>13.7664</w:t>
            </w:r>
          </w:p>
        </w:tc>
      </w:tr>
      <w:tr w:rsidR="004E57A3" w:rsidRPr="004E57A3" w:rsidTr="004E57A3">
        <w:trPr>
          <w:trHeight w:val="25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57A3" w:rsidRPr="004E57A3" w:rsidRDefault="004E57A3" w:rsidP="004E57A3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57A3" w:rsidRPr="004E57A3" w:rsidRDefault="004E57A3" w:rsidP="004E57A3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57A3" w:rsidRPr="004E57A3" w:rsidRDefault="004E57A3" w:rsidP="004E57A3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57A3" w:rsidRPr="004E57A3" w:rsidRDefault="004E57A3" w:rsidP="004E57A3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57A3" w:rsidRPr="004E57A3" w:rsidRDefault="004E57A3" w:rsidP="004E57A3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4E57A3" w:rsidRPr="004E57A3" w:rsidTr="004E57A3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57A3" w:rsidRPr="004E57A3" w:rsidRDefault="004E57A3" w:rsidP="004E57A3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4E57A3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57A3" w:rsidRPr="004E57A3" w:rsidRDefault="004E57A3" w:rsidP="004E57A3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57A3" w:rsidRPr="004E57A3" w:rsidRDefault="004E57A3" w:rsidP="004E57A3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57A3" w:rsidRPr="004E57A3" w:rsidRDefault="004E57A3" w:rsidP="004E57A3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57A3" w:rsidRPr="004E57A3" w:rsidRDefault="004E57A3" w:rsidP="004E57A3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4E57A3" w:rsidRPr="004E57A3" w:rsidTr="004E57A3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4E57A3" w:rsidRPr="004E57A3" w:rsidRDefault="004E57A3" w:rsidP="004E57A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E57A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57A3" w:rsidRPr="004E57A3" w:rsidRDefault="004E57A3" w:rsidP="004E57A3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57A3" w:rsidRPr="004E57A3" w:rsidRDefault="004E57A3" w:rsidP="004E57A3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57A3" w:rsidRPr="004E57A3" w:rsidRDefault="004E57A3" w:rsidP="004E57A3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4E57A3" w:rsidRPr="004E57A3" w:rsidTr="004E57A3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E57A3" w:rsidRPr="004E57A3" w:rsidRDefault="004E57A3" w:rsidP="004E57A3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E57A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E57A3" w:rsidRPr="004E57A3" w:rsidRDefault="004E57A3" w:rsidP="004E57A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E57A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57A3" w:rsidRPr="004E57A3" w:rsidRDefault="004E57A3" w:rsidP="004E57A3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57A3" w:rsidRPr="004E57A3" w:rsidRDefault="004E57A3" w:rsidP="004E57A3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57A3" w:rsidRPr="004E57A3" w:rsidRDefault="004E57A3" w:rsidP="004E57A3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4E57A3" w:rsidRPr="004E57A3" w:rsidTr="004E57A3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E57A3" w:rsidRPr="004E57A3" w:rsidRDefault="004E57A3" w:rsidP="004E57A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E57A3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E57A3" w:rsidRPr="004E57A3" w:rsidRDefault="004E57A3" w:rsidP="004E57A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E57A3">
              <w:rPr>
                <w:rFonts w:ascii="Arial" w:hAnsi="Arial" w:cs="Arial"/>
                <w:sz w:val="24"/>
                <w:szCs w:val="24"/>
                <w:lang w:val="en-ZA" w:eastAsia="en-ZA"/>
              </w:rPr>
              <w:t>11.0165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57A3" w:rsidRPr="004E57A3" w:rsidRDefault="004E57A3" w:rsidP="004E57A3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57A3" w:rsidRPr="004E57A3" w:rsidRDefault="004E57A3" w:rsidP="004E57A3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57A3" w:rsidRPr="004E57A3" w:rsidRDefault="004E57A3" w:rsidP="004E57A3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4E57A3" w:rsidRPr="004E57A3" w:rsidTr="004E57A3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E57A3" w:rsidRPr="004E57A3" w:rsidRDefault="004E57A3" w:rsidP="004E57A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E57A3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E57A3" w:rsidRPr="004E57A3" w:rsidRDefault="004E57A3" w:rsidP="004E57A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E57A3">
              <w:rPr>
                <w:rFonts w:ascii="Arial" w:hAnsi="Arial" w:cs="Arial"/>
                <w:sz w:val="24"/>
                <w:szCs w:val="24"/>
                <w:lang w:val="en-ZA" w:eastAsia="en-ZA"/>
              </w:rPr>
              <w:t>17.2515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57A3" w:rsidRPr="004E57A3" w:rsidRDefault="004E57A3" w:rsidP="004E57A3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57A3" w:rsidRPr="004E57A3" w:rsidRDefault="004E57A3" w:rsidP="004E57A3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57A3" w:rsidRPr="004E57A3" w:rsidRDefault="004E57A3" w:rsidP="004E57A3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4E57A3" w:rsidRPr="004E57A3" w:rsidTr="004E57A3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E57A3" w:rsidRPr="004E57A3" w:rsidRDefault="004E57A3" w:rsidP="004E57A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E57A3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E57A3" w:rsidRPr="004E57A3" w:rsidRDefault="004E57A3" w:rsidP="004E57A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E57A3">
              <w:rPr>
                <w:rFonts w:ascii="Arial" w:hAnsi="Arial" w:cs="Arial"/>
                <w:sz w:val="24"/>
                <w:szCs w:val="24"/>
                <w:lang w:val="en-ZA" w:eastAsia="en-ZA"/>
              </w:rPr>
              <w:t>13.8042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57A3" w:rsidRPr="004E57A3" w:rsidRDefault="004E57A3" w:rsidP="004E57A3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57A3" w:rsidRPr="004E57A3" w:rsidRDefault="004E57A3" w:rsidP="004E57A3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57A3" w:rsidRPr="004E57A3" w:rsidRDefault="004E57A3" w:rsidP="004E57A3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</w:tbl>
    <w:p w:rsidR="00BE7473" w:rsidRPr="00035935" w:rsidRDefault="00BE7473" w:rsidP="00035935"/>
    <w:sectPr w:rsidR="00BE7473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attachedTemplate r:id="rId1"/>
  <w:linkStyles/>
  <w:defaultTabStop w:val="720"/>
  <w:characterSpacingControl w:val="doNotCompress"/>
  <w:compat/>
  <w:rsids>
    <w:rsidRoot w:val="00B56ABD"/>
    <w:rsid w:val="00025128"/>
    <w:rsid w:val="00035935"/>
    <w:rsid w:val="001E2CD2"/>
    <w:rsid w:val="00220021"/>
    <w:rsid w:val="002961E0"/>
    <w:rsid w:val="004E57A3"/>
    <w:rsid w:val="005E02EA"/>
    <w:rsid w:val="005E3196"/>
    <w:rsid w:val="00685853"/>
    <w:rsid w:val="00775E6E"/>
    <w:rsid w:val="007E1A9E"/>
    <w:rsid w:val="008A1AC8"/>
    <w:rsid w:val="00A96A62"/>
    <w:rsid w:val="00AB3092"/>
    <w:rsid w:val="00B56ABD"/>
    <w:rsid w:val="00BE7473"/>
    <w:rsid w:val="00C8566A"/>
    <w:rsid w:val="00D54B08"/>
    <w:rsid w:val="00DF03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6ABD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B56ABD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B56ABD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B56ABD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B56ABD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B56ABD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B56ABD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B56ABD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B56ABD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B56ABD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B56ABD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B56ABD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B56ABD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B56ABD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B56AB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6ABD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B56ABD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B56ABD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B56ABD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B56AB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B56ABD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B56ABD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B56ABD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B56ABD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B56ABD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B56ABD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B56ABD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B56ABD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B56ABD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B56ABD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B56ABD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B56AB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67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3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42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eterd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Main.dot</Template>
  <TotalTime>1</TotalTime>
  <Pages>1</Pages>
  <Words>52</Words>
  <Characters>301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JSE Limited</Company>
  <LinksUpToDate>false</LinksUpToDate>
  <CharactersWithSpaces>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Jseuser</dc:creator>
  <cp:lastModifiedBy>JSEUser</cp:lastModifiedBy>
  <cp:revision>3</cp:revision>
  <dcterms:created xsi:type="dcterms:W3CDTF">2014-11-18T15:10:00Z</dcterms:created>
  <dcterms:modified xsi:type="dcterms:W3CDTF">2014-11-18T15:10:00Z</dcterms:modified>
</cp:coreProperties>
</file>