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4F0382" w:rsidRPr="004F0382" w:rsidTr="004F03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F0382" w:rsidRPr="004F0382" w:rsidTr="004F03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4F0382" w:rsidRPr="004F0382" w:rsidTr="004F03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4F0382" w:rsidRPr="004F0382" w:rsidTr="004F03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10.9765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10.9638</w:t>
            </w:r>
          </w:p>
        </w:tc>
      </w:tr>
      <w:tr w:rsidR="004F0382" w:rsidRPr="004F0382" w:rsidTr="004F03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17.6365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17.3172</w:t>
            </w:r>
          </w:p>
        </w:tc>
      </w:tr>
      <w:tr w:rsidR="004F0382" w:rsidRPr="004F0382" w:rsidTr="004F03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13.6936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13.7056</w:t>
            </w:r>
          </w:p>
        </w:tc>
      </w:tr>
      <w:tr w:rsidR="004F0382" w:rsidRPr="004F0382" w:rsidTr="004F038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F0382" w:rsidRPr="004F0382" w:rsidTr="004F03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F0382" w:rsidRPr="004F0382" w:rsidTr="004F03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F0382" w:rsidRPr="004F0382" w:rsidTr="004F03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F0382" w:rsidRPr="004F0382" w:rsidTr="004F03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10.9722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F0382" w:rsidRPr="004F0382" w:rsidTr="004F03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17.3113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F0382" w:rsidRPr="004F0382" w:rsidTr="004F03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382" w:rsidRPr="004F0382" w:rsidRDefault="004F0382" w:rsidP="004F038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F0382">
              <w:rPr>
                <w:rFonts w:ascii="Arial" w:hAnsi="Arial" w:cs="Arial"/>
                <w:sz w:val="24"/>
                <w:szCs w:val="24"/>
                <w:lang w:val="en-US"/>
              </w:rPr>
              <w:t>13.7012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382" w:rsidRPr="004F0382" w:rsidRDefault="004F0382" w:rsidP="004F038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382"/>
    <w:rsid w:val="00025128"/>
    <w:rsid w:val="00035935"/>
    <w:rsid w:val="00220021"/>
    <w:rsid w:val="002961E0"/>
    <w:rsid w:val="004F038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3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03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03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03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0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03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03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03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03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03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03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03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03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03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03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03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03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3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F03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F03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F03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F0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F03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F03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03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03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F03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F03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F03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F03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03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F03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03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F03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4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2014-11-26T16:08:00Z</dcterms:created>
  <dcterms:modified xsi:type="dcterms:W3CDTF">2014-11-26T16:08:00Z</dcterms:modified>
</cp:coreProperties>
</file>