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2312"/>
        <w:gridCol w:w="1588"/>
      </w:tblGrid>
      <w:tr w:rsidR="002E22FF" w:rsidRPr="002E22FF" w:rsidTr="002E22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22FF" w:rsidRPr="002E22FF" w:rsidTr="002E22FF">
        <w:trPr>
          <w:trHeight w:val="315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11.2202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17.3208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13.8815</w:t>
            </w:r>
          </w:p>
        </w:tc>
      </w:tr>
      <w:tr w:rsidR="002E22FF" w:rsidRPr="002E22FF" w:rsidTr="002E22FF">
        <w:trPr>
          <w:trHeight w:val="255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22FF" w:rsidRPr="002E22FF" w:rsidTr="002E22FF">
        <w:trPr>
          <w:trHeight w:val="27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22FF" w:rsidRPr="002E22FF" w:rsidTr="002E22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22FF" w:rsidRPr="002E22FF" w:rsidTr="002E22FF">
        <w:trPr>
          <w:trHeight w:val="315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11.2815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17.6453</w:t>
            </w:r>
          </w:p>
        </w:tc>
      </w:tr>
      <w:tr w:rsidR="002E22FF" w:rsidRPr="002E22FF" w:rsidTr="002E22FF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13.8770</w:t>
            </w:r>
          </w:p>
        </w:tc>
      </w:tr>
    </w:tbl>
    <w:p w:rsidR="00BE7473" w:rsidRDefault="00BE7473" w:rsidP="00035935"/>
    <w:p w:rsidR="002E22FF" w:rsidRDefault="002E22FF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22FF" w:rsidRPr="002E22FF" w:rsidTr="002E22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22FF" w:rsidRPr="002E22FF" w:rsidTr="002E22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E22FF" w:rsidRPr="002E22FF" w:rsidTr="002E22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22FF" w:rsidRPr="002E22FF" w:rsidTr="002E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11.3564</w:t>
            </w:r>
          </w:p>
        </w:tc>
      </w:tr>
      <w:tr w:rsidR="002E22FF" w:rsidRPr="002E22FF" w:rsidTr="002E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17.6989</w:t>
            </w:r>
          </w:p>
        </w:tc>
      </w:tr>
      <w:tr w:rsidR="002E22FF" w:rsidRPr="002E22FF" w:rsidTr="002E22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2FF" w:rsidRPr="002E22FF" w:rsidRDefault="002E22FF" w:rsidP="002E22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2FF">
              <w:rPr>
                <w:rFonts w:ascii="Arial" w:hAnsi="Arial" w:cs="Arial"/>
                <w:sz w:val="24"/>
                <w:szCs w:val="24"/>
                <w:lang w:val="en-ZA" w:eastAsia="en-ZA"/>
              </w:rPr>
              <w:t>13.9410</w:t>
            </w:r>
          </w:p>
        </w:tc>
      </w:tr>
    </w:tbl>
    <w:p w:rsidR="002E22FF" w:rsidRPr="00035935" w:rsidRDefault="002E22FF" w:rsidP="00035935"/>
    <w:sectPr w:rsidR="002E22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FF"/>
    <w:rsid w:val="00025128"/>
    <w:rsid w:val="00035935"/>
    <w:rsid w:val="00220021"/>
    <w:rsid w:val="002961E0"/>
    <w:rsid w:val="002C4922"/>
    <w:rsid w:val="002E22FF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2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2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2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2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2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2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22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22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2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2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2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2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22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2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22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2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2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2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2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2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2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2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22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22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2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2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2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2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22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2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22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2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2014-12-05T15:11:00Z</dcterms:created>
  <dcterms:modified xsi:type="dcterms:W3CDTF">2014-12-05T15:12:00Z</dcterms:modified>
</cp:coreProperties>
</file>