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92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  <w:gridCol w:w="1120"/>
        <w:gridCol w:w="1740"/>
        <w:gridCol w:w="2160"/>
      </w:tblGrid>
      <w:tr w:rsidR="009E6BB6" w:rsidRPr="009E6BB6" w:rsidTr="009E6BB6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BB6" w:rsidRPr="009E6BB6" w:rsidRDefault="009E6BB6" w:rsidP="009E6BB6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</w:pPr>
            <w:r w:rsidRPr="009E6BB6"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BB6" w:rsidRPr="009E6BB6" w:rsidRDefault="009E6BB6" w:rsidP="009E6BB6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BB6" w:rsidRPr="009E6BB6" w:rsidRDefault="009E6BB6" w:rsidP="009E6BB6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BB6" w:rsidRPr="009E6BB6" w:rsidRDefault="009E6BB6" w:rsidP="009E6BB6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</w:pPr>
            <w:r w:rsidRPr="009E6BB6"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BB6" w:rsidRPr="009E6BB6" w:rsidRDefault="009E6BB6" w:rsidP="009E6BB6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9E6BB6" w:rsidRPr="009E6BB6" w:rsidTr="009E6BB6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9E6BB6" w:rsidRPr="009E6BB6" w:rsidRDefault="009E6BB6" w:rsidP="009E6BB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9E6BB6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Close out Rates Crossed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BB6" w:rsidRPr="009E6BB6" w:rsidRDefault="009E6BB6" w:rsidP="009E6BB6">
            <w:pPr>
              <w:jc w:val="left"/>
              <w:rPr>
                <w:rFonts w:ascii="Arial" w:hAnsi="Arial" w:cs="Arial"/>
                <w:b/>
                <w:bCs/>
                <w:szCs w:val="20"/>
                <w:lang w:val="en-US"/>
              </w:rPr>
            </w:pPr>
          </w:p>
        </w:tc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9E6BB6" w:rsidRPr="009E6BB6" w:rsidRDefault="009E6BB6" w:rsidP="009E6BB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9E6BB6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Close out Rates </w:t>
            </w:r>
            <w:proofErr w:type="spellStart"/>
            <w:r w:rsidRPr="009E6BB6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UnCrossed</w:t>
            </w:r>
            <w:proofErr w:type="spellEnd"/>
          </w:p>
        </w:tc>
      </w:tr>
      <w:tr w:rsidR="009E6BB6" w:rsidRPr="009E6BB6" w:rsidTr="009E6BB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E6BB6" w:rsidRPr="009E6BB6" w:rsidRDefault="009E6BB6" w:rsidP="009E6BB6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9E6BB6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E6BB6" w:rsidRPr="009E6BB6" w:rsidRDefault="009E6BB6" w:rsidP="009E6BB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9E6BB6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Rate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BB6" w:rsidRPr="009E6BB6" w:rsidRDefault="009E6BB6" w:rsidP="009E6BB6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E6BB6" w:rsidRPr="009E6BB6" w:rsidRDefault="009E6BB6" w:rsidP="009E6BB6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9E6BB6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E6BB6" w:rsidRPr="009E6BB6" w:rsidRDefault="009E6BB6" w:rsidP="009E6BB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9E6BB6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Rate</w:t>
            </w:r>
          </w:p>
        </w:tc>
      </w:tr>
      <w:tr w:rsidR="009E6BB6" w:rsidRPr="009E6BB6" w:rsidTr="009E6BB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E6BB6" w:rsidRPr="009E6BB6" w:rsidRDefault="009E6BB6" w:rsidP="009E6BB6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E6BB6">
              <w:rPr>
                <w:rFonts w:ascii="Arial" w:hAnsi="Arial" w:cs="Arial"/>
                <w:sz w:val="24"/>
                <w:szCs w:val="24"/>
                <w:lang w:val="en-US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E6BB6" w:rsidRPr="009E6BB6" w:rsidRDefault="009E6BB6" w:rsidP="009E6BB6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E6BB6">
              <w:rPr>
                <w:rFonts w:ascii="Arial" w:hAnsi="Arial" w:cs="Arial"/>
                <w:sz w:val="24"/>
                <w:szCs w:val="24"/>
                <w:lang w:val="en-US"/>
              </w:rPr>
              <w:t>11.6018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BB6" w:rsidRPr="009E6BB6" w:rsidRDefault="009E6BB6" w:rsidP="009E6BB6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E6BB6" w:rsidRPr="009E6BB6" w:rsidRDefault="009E6BB6" w:rsidP="009E6BB6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E6BB6">
              <w:rPr>
                <w:rFonts w:ascii="Arial" w:hAnsi="Arial" w:cs="Arial"/>
                <w:sz w:val="24"/>
                <w:szCs w:val="24"/>
                <w:lang w:val="en-US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E6BB6" w:rsidRPr="009E6BB6" w:rsidRDefault="009E6BB6" w:rsidP="009E6BB6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E6BB6">
              <w:rPr>
                <w:rFonts w:ascii="Arial" w:hAnsi="Arial" w:cs="Arial"/>
                <w:sz w:val="24"/>
                <w:szCs w:val="24"/>
                <w:lang w:val="en-US"/>
              </w:rPr>
              <w:t>11.5642</w:t>
            </w:r>
          </w:p>
        </w:tc>
      </w:tr>
      <w:tr w:rsidR="009E6BB6" w:rsidRPr="009E6BB6" w:rsidTr="009E6BB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E6BB6" w:rsidRPr="009E6BB6" w:rsidRDefault="009E6BB6" w:rsidP="009E6BB6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E6BB6">
              <w:rPr>
                <w:rFonts w:ascii="Arial" w:hAnsi="Arial" w:cs="Arial"/>
                <w:sz w:val="24"/>
                <w:szCs w:val="24"/>
                <w:lang w:val="en-US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E6BB6" w:rsidRPr="009E6BB6" w:rsidRDefault="009E6BB6" w:rsidP="009E6BB6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E6BB6">
              <w:rPr>
                <w:rFonts w:ascii="Arial" w:hAnsi="Arial" w:cs="Arial"/>
                <w:sz w:val="24"/>
                <w:szCs w:val="24"/>
                <w:lang w:val="en-US"/>
              </w:rPr>
              <w:t>17.3309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BB6" w:rsidRPr="009E6BB6" w:rsidRDefault="009E6BB6" w:rsidP="009E6BB6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E6BB6" w:rsidRPr="009E6BB6" w:rsidRDefault="009E6BB6" w:rsidP="009E6BB6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E6BB6">
              <w:rPr>
                <w:rFonts w:ascii="Arial" w:hAnsi="Arial" w:cs="Arial"/>
                <w:sz w:val="24"/>
                <w:szCs w:val="24"/>
                <w:lang w:val="en-US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E6BB6" w:rsidRPr="009E6BB6" w:rsidRDefault="009E6BB6" w:rsidP="009E6BB6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E6BB6">
              <w:rPr>
                <w:rFonts w:ascii="Arial" w:hAnsi="Arial" w:cs="Arial"/>
                <w:sz w:val="24"/>
                <w:szCs w:val="24"/>
                <w:lang w:val="en-US"/>
              </w:rPr>
              <w:t>18.1012</w:t>
            </w:r>
          </w:p>
        </w:tc>
      </w:tr>
      <w:tr w:rsidR="009E6BB6" w:rsidRPr="009E6BB6" w:rsidTr="009E6BB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E6BB6" w:rsidRPr="009E6BB6" w:rsidRDefault="009E6BB6" w:rsidP="009E6BB6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E6BB6">
              <w:rPr>
                <w:rFonts w:ascii="Arial" w:hAnsi="Arial" w:cs="Arial"/>
                <w:sz w:val="24"/>
                <w:szCs w:val="24"/>
                <w:lang w:val="en-US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E6BB6" w:rsidRPr="009E6BB6" w:rsidRDefault="009E6BB6" w:rsidP="009E6BB6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E6BB6">
              <w:rPr>
                <w:rFonts w:ascii="Arial" w:hAnsi="Arial" w:cs="Arial"/>
                <w:sz w:val="24"/>
                <w:szCs w:val="24"/>
                <w:lang w:val="en-US"/>
              </w:rPr>
              <w:t>14.2497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BB6" w:rsidRPr="009E6BB6" w:rsidRDefault="009E6BB6" w:rsidP="009E6BB6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E6BB6" w:rsidRPr="009E6BB6" w:rsidRDefault="009E6BB6" w:rsidP="009E6BB6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E6BB6">
              <w:rPr>
                <w:rFonts w:ascii="Arial" w:hAnsi="Arial" w:cs="Arial"/>
                <w:sz w:val="24"/>
                <w:szCs w:val="24"/>
                <w:lang w:val="en-US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E6BB6" w:rsidRPr="009E6BB6" w:rsidRDefault="009E6BB6" w:rsidP="009E6BB6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E6BB6">
              <w:rPr>
                <w:rFonts w:ascii="Arial" w:hAnsi="Arial" w:cs="Arial"/>
                <w:sz w:val="24"/>
                <w:szCs w:val="24"/>
                <w:lang w:val="en-US"/>
              </w:rPr>
              <w:t>14.2173</w:t>
            </w:r>
          </w:p>
        </w:tc>
      </w:tr>
      <w:tr w:rsidR="009E6BB6" w:rsidRPr="009E6BB6" w:rsidTr="009E6BB6">
        <w:trPr>
          <w:trHeight w:val="25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BB6" w:rsidRPr="009E6BB6" w:rsidRDefault="009E6BB6" w:rsidP="009E6BB6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BB6" w:rsidRPr="009E6BB6" w:rsidRDefault="009E6BB6" w:rsidP="009E6BB6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BB6" w:rsidRPr="009E6BB6" w:rsidRDefault="009E6BB6" w:rsidP="009E6BB6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BB6" w:rsidRPr="009E6BB6" w:rsidRDefault="009E6BB6" w:rsidP="009E6BB6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BB6" w:rsidRPr="009E6BB6" w:rsidRDefault="009E6BB6" w:rsidP="009E6BB6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9E6BB6" w:rsidRPr="009E6BB6" w:rsidTr="009E6BB6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BB6" w:rsidRPr="009E6BB6" w:rsidRDefault="009E6BB6" w:rsidP="009E6BB6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</w:pPr>
            <w:r w:rsidRPr="009E6BB6"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BB6" w:rsidRPr="009E6BB6" w:rsidRDefault="009E6BB6" w:rsidP="009E6BB6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BB6" w:rsidRPr="009E6BB6" w:rsidRDefault="009E6BB6" w:rsidP="009E6BB6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BB6" w:rsidRPr="009E6BB6" w:rsidRDefault="009E6BB6" w:rsidP="009E6BB6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BB6" w:rsidRPr="009E6BB6" w:rsidRDefault="009E6BB6" w:rsidP="009E6BB6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9E6BB6" w:rsidRPr="009E6BB6" w:rsidTr="009E6BB6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9E6BB6" w:rsidRPr="009E6BB6" w:rsidRDefault="009E6BB6" w:rsidP="009E6BB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9E6BB6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Close out Rates Crossed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BB6" w:rsidRPr="009E6BB6" w:rsidRDefault="009E6BB6" w:rsidP="009E6BB6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BB6" w:rsidRPr="009E6BB6" w:rsidRDefault="009E6BB6" w:rsidP="009E6BB6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BB6" w:rsidRPr="009E6BB6" w:rsidRDefault="009E6BB6" w:rsidP="009E6BB6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9E6BB6" w:rsidRPr="009E6BB6" w:rsidTr="009E6BB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E6BB6" w:rsidRPr="009E6BB6" w:rsidRDefault="009E6BB6" w:rsidP="009E6BB6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9E6BB6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E6BB6" w:rsidRPr="009E6BB6" w:rsidRDefault="009E6BB6" w:rsidP="009E6BB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9E6BB6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Rate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BB6" w:rsidRPr="009E6BB6" w:rsidRDefault="009E6BB6" w:rsidP="009E6BB6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BB6" w:rsidRPr="009E6BB6" w:rsidRDefault="009E6BB6" w:rsidP="009E6BB6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BB6" w:rsidRPr="009E6BB6" w:rsidRDefault="009E6BB6" w:rsidP="009E6BB6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9E6BB6" w:rsidRPr="009E6BB6" w:rsidTr="009E6BB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E6BB6" w:rsidRPr="009E6BB6" w:rsidRDefault="009E6BB6" w:rsidP="009E6BB6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E6BB6">
              <w:rPr>
                <w:rFonts w:ascii="Arial" w:hAnsi="Arial" w:cs="Arial"/>
                <w:sz w:val="24"/>
                <w:szCs w:val="24"/>
                <w:lang w:val="en-US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E6BB6" w:rsidRPr="009E6BB6" w:rsidRDefault="009E6BB6" w:rsidP="009E6BB6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E6BB6">
              <w:rPr>
                <w:rFonts w:ascii="Arial" w:hAnsi="Arial" w:cs="Arial"/>
                <w:sz w:val="24"/>
                <w:szCs w:val="24"/>
                <w:lang w:val="en-US"/>
              </w:rPr>
              <w:t>11.5654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BB6" w:rsidRPr="009E6BB6" w:rsidRDefault="009E6BB6" w:rsidP="009E6BB6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BB6" w:rsidRPr="009E6BB6" w:rsidRDefault="009E6BB6" w:rsidP="009E6BB6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BB6" w:rsidRPr="009E6BB6" w:rsidRDefault="009E6BB6" w:rsidP="009E6BB6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9E6BB6" w:rsidRPr="009E6BB6" w:rsidTr="009E6BB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E6BB6" w:rsidRPr="009E6BB6" w:rsidRDefault="009E6BB6" w:rsidP="009E6BB6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E6BB6">
              <w:rPr>
                <w:rFonts w:ascii="Arial" w:hAnsi="Arial" w:cs="Arial"/>
                <w:sz w:val="24"/>
                <w:szCs w:val="24"/>
                <w:lang w:val="en-US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E6BB6" w:rsidRPr="009E6BB6" w:rsidRDefault="009E6BB6" w:rsidP="009E6BB6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E6BB6">
              <w:rPr>
                <w:rFonts w:ascii="Arial" w:hAnsi="Arial" w:cs="Arial"/>
                <w:sz w:val="24"/>
                <w:szCs w:val="24"/>
                <w:lang w:val="en-US"/>
              </w:rPr>
              <w:t>18.1002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BB6" w:rsidRPr="009E6BB6" w:rsidRDefault="009E6BB6" w:rsidP="009E6BB6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BB6" w:rsidRPr="009E6BB6" w:rsidRDefault="009E6BB6" w:rsidP="009E6BB6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BB6" w:rsidRPr="009E6BB6" w:rsidRDefault="009E6BB6" w:rsidP="009E6BB6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9E6BB6" w:rsidRPr="009E6BB6" w:rsidTr="009E6BB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E6BB6" w:rsidRPr="009E6BB6" w:rsidRDefault="009E6BB6" w:rsidP="009E6BB6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E6BB6">
              <w:rPr>
                <w:rFonts w:ascii="Arial" w:hAnsi="Arial" w:cs="Arial"/>
                <w:sz w:val="24"/>
                <w:szCs w:val="24"/>
                <w:lang w:val="en-US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E6BB6" w:rsidRPr="009E6BB6" w:rsidRDefault="009E6BB6" w:rsidP="009E6BB6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E6BB6">
              <w:rPr>
                <w:rFonts w:ascii="Arial" w:hAnsi="Arial" w:cs="Arial"/>
                <w:sz w:val="24"/>
                <w:szCs w:val="24"/>
                <w:lang w:val="en-US"/>
              </w:rPr>
              <w:t>14.2176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BB6" w:rsidRPr="009E6BB6" w:rsidRDefault="009E6BB6" w:rsidP="009E6BB6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BB6" w:rsidRPr="009E6BB6" w:rsidRDefault="009E6BB6" w:rsidP="009E6BB6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BB6" w:rsidRPr="009E6BB6" w:rsidRDefault="009E6BB6" w:rsidP="009E6BB6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</w:tbl>
    <w:p w:rsidR="00BE7473" w:rsidRPr="009E6BB6" w:rsidRDefault="00BE7473" w:rsidP="009E6BB6">
      <w:bookmarkStart w:id="0" w:name="_GoBack"/>
      <w:bookmarkEnd w:id="0"/>
    </w:p>
    <w:sectPr w:rsidR="00BE7473" w:rsidRPr="009E6BB6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2"/>
  </w:compat>
  <w:rsids>
    <w:rsidRoot w:val="00706FB4"/>
    <w:rsid w:val="00025128"/>
    <w:rsid w:val="00027BE4"/>
    <w:rsid w:val="00035935"/>
    <w:rsid w:val="00220021"/>
    <w:rsid w:val="002961E0"/>
    <w:rsid w:val="003A4ED4"/>
    <w:rsid w:val="00685853"/>
    <w:rsid w:val="00706FB4"/>
    <w:rsid w:val="00775E6E"/>
    <w:rsid w:val="007E1A9E"/>
    <w:rsid w:val="008A1AC8"/>
    <w:rsid w:val="009E6BB6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6FB4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706FB4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706FB4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706FB4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706FB4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706FB4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706FB4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706FB4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706FB4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706FB4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706FB4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706FB4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706FB4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706FB4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706FB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942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8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lebogengm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2</TotalTime>
  <Pages>1</Pages>
  <Words>52</Words>
  <Characters>301</Characters>
  <Application>Microsoft Office Word</Application>
  <DocSecurity>0</DocSecurity>
  <Lines>2</Lines>
  <Paragraphs>1</Paragraphs>
  <ScaleCrop>false</ScaleCrop>
  <Company>JSE Limited</Company>
  <LinksUpToDate>false</LinksUpToDate>
  <CharactersWithSpaces>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Jseuser</cp:lastModifiedBy>
  <cp:revision>2</cp:revision>
  <dcterms:created xsi:type="dcterms:W3CDTF">2014-12-19T13:09:00Z</dcterms:created>
  <dcterms:modified xsi:type="dcterms:W3CDTF">2014-12-19T15:09:00Z</dcterms:modified>
</cp:coreProperties>
</file>