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92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  <w:gridCol w:w="1120"/>
        <w:gridCol w:w="1740"/>
        <w:gridCol w:w="2160"/>
      </w:tblGrid>
      <w:tr w:rsidR="004A152B" w:rsidRPr="004A152B" w:rsidTr="008327E9">
        <w:trPr>
          <w:gridAfter w:val="3"/>
          <w:wAfter w:w="5020" w:type="dxa"/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A152B" w:rsidRPr="004A152B" w:rsidRDefault="004A152B" w:rsidP="004A152B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A152B" w:rsidRPr="004A152B" w:rsidRDefault="004A152B" w:rsidP="004A152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8327E9" w:rsidRPr="008327E9" w:rsidTr="008327E9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7E9" w:rsidRPr="008327E9" w:rsidRDefault="008327E9" w:rsidP="008327E9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8327E9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7E9" w:rsidRPr="008327E9" w:rsidRDefault="008327E9" w:rsidP="008327E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7E9" w:rsidRPr="008327E9" w:rsidRDefault="008327E9" w:rsidP="008327E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7E9" w:rsidRPr="008327E9" w:rsidRDefault="008327E9" w:rsidP="008327E9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8327E9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7E9" w:rsidRPr="008327E9" w:rsidRDefault="008327E9" w:rsidP="008327E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8327E9" w:rsidRPr="008327E9" w:rsidTr="008327E9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8327E9" w:rsidRPr="008327E9" w:rsidRDefault="008327E9" w:rsidP="008327E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327E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7E9" w:rsidRPr="008327E9" w:rsidRDefault="008327E9" w:rsidP="008327E9">
            <w:pPr>
              <w:jc w:val="left"/>
              <w:rPr>
                <w:rFonts w:ascii="Arial" w:hAnsi="Arial" w:cs="Arial"/>
                <w:b/>
                <w:bCs/>
                <w:szCs w:val="20"/>
                <w:lang w:val="en-ZA" w:eastAsia="en-ZA"/>
              </w:rPr>
            </w:pPr>
          </w:p>
        </w:tc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8327E9" w:rsidRPr="008327E9" w:rsidRDefault="008327E9" w:rsidP="008327E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327E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</w:t>
            </w:r>
            <w:r w:rsidRPr="008327E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rossed</w:t>
            </w:r>
            <w:proofErr w:type="spellEnd"/>
          </w:p>
        </w:tc>
      </w:tr>
      <w:tr w:rsidR="008327E9" w:rsidRPr="008327E9" w:rsidTr="008327E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327E9" w:rsidRPr="008327E9" w:rsidRDefault="008327E9" w:rsidP="008327E9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327E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327E9" w:rsidRPr="008327E9" w:rsidRDefault="008327E9" w:rsidP="008327E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327E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7E9" w:rsidRPr="008327E9" w:rsidRDefault="008327E9" w:rsidP="008327E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327E9" w:rsidRPr="008327E9" w:rsidRDefault="008327E9" w:rsidP="008327E9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327E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327E9" w:rsidRPr="008327E9" w:rsidRDefault="008327E9" w:rsidP="008327E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327E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8327E9" w:rsidRPr="008327E9" w:rsidTr="008327E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327E9" w:rsidRPr="008327E9" w:rsidRDefault="008327E9" w:rsidP="008327E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327E9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327E9" w:rsidRPr="008327E9" w:rsidRDefault="008327E9" w:rsidP="008327E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327E9">
              <w:rPr>
                <w:rFonts w:ascii="Arial" w:hAnsi="Arial" w:cs="Arial"/>
                <w:sz w:val="24"/>
                <w:szCs w:val="24"/>
                <w:lang w:val="en-ZA" w:eastAsia="en-ZA"/>
              </w:rPr>
              <w:t>11.6351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7E9" w:rsidRPr="008327E9" w:rsidRDefault="008327E9" w:rsidP="008327E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327E9" w:rsidRPr="008327E9" w:rsidRDefault="008327E9" w:rsidP="008327E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327E9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327E9" w:rsidRPr="008327E9" w:rsidRDefault="008327E9" w:rsidP="008327E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327E9">
              <w:rPr>
                <w:rFonts w:ascii="Arial" w:hAnsi="Arial" w:cs="Arial"/>
                <w:sz w:val="24"/>
                <w:szCs w:val="24"/>
                <w:lang w:val="en-ZA" w:eastAsia="en-ZA"/>
              </w:rPr>
              <w:t>11.7244</w:t>
            </w:r>
          </w:p>
        </w:tc>
      </w:tr>
      <w:tr w:rsidR="008327E9" w:rsidRPr="008327E9" w:rsidTr="008327E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327E9" w:rsidRPr="008327E9" w:rsidRDefault="008327E9" w:rsidP="008327E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327E9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327E9" w:rsidRPr="008327E9" w:rsidRDefault="008327E9" w:rsidP="008327E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327E9">
              <w:rPr>
                <w:rFonts w:ascii="Arial" w:hAnsi="Arial" w:cs="Arial"/>
                <w:sz w:val="24"/>
                <w:szCs w:val="24"/>
                <w:lang w:val="en-ZA" w:eastAsia="en-ZA"/>
              </w:rPr>
              <w:t>17.1749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7E9" w:rsidRPr="008327E9" w:rsidRDefault="008327E9" w:rsidP="008327E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327E9" w:rsidRPr="008327E9" w:rsidRDefault="008327E9" w:rsidP="008327E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327E9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327E9" w:rsidRPr="008327E9" w:rsidRDefault="008327E9" w:rsidP="008327E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327E9">
              <w:rPr>
                <w:rFonts w:ascii="Arial" w:hAnsi="Arial" w:cs="Arial"/>
                <w:sz w:val="24"/>
                <w:szCs w:val="24"/>
                <w:lang w:val="en-ZA" w:eastAsia="en-ZA"/>
              </w:rPr>
              <w:t>17.9775</w:t>
            </w:r>
          </w:p>
        </w:tc>
      </w:tr>
      <w:tr w:rsidR="008327E9" w:rsidRPr="008327E9" w:rsidTr="008327E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327E9" w:rsidRPr="008327E9" w:rsidRDefault="008327E9" w:rsidP="008327E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327E9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327E9" w:rsidRPr="008327E9" w:rsidRDefault="008327E9" w:rsidP="008327E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327E9">
              <w:rPr>
                <w:rFonts w:ascii="Arial" w:hAnsi="Arial" w:cs="Arial"/>
                <w:sz w:val="24"/>
                <w:szCs w:val="24"/>
                <w:lang w:val="en-ZA" w:eastAsia="en-ZA"/>
              </w:rPr>
              <w:t>14.0169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7E9" w:rsidRPr="008327E9" w:rsidRDefault="008327E9" w:rsidP="008327E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327E9" w:rsidRPr="008327E9" w:rsidRDefault="008327E9" w:rsidP="008327E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327E9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327E9" w:rsidRPr="008327E9" w:rsidRDefault="008327E9" w:rsidP="008327E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327E9">
              <w:rPr>
                <w:rFonts w:ascii="Arial" w:hAnsi="Arial" w:cs="Arial"/>
                <w:sz w:val="24"/>
                <w:szCs w:val="24"/>
                <w:lang w:val="en-ZA" w:eastAsia="en-ZA"/>
              </w:rPr>
              <w:t>14.0317</w:t>
            </w:r>
          </w:p>
        </w:tc>
      </w:tr>
      <w:tr w:rsidR="008327E9" w:rsidRPr="008327E9" w:rsidTr="008327E9">
        <w:trPr>
          <w:trHeight w:val="25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7E9" w:rsidRPr="008327E9" w:rsidRDefault="008327E9" w:rsidP="008327E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7E9" w:rsidRPr="008327E9" w:rsidRDefault="008327E9" w:rsidP="008327E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7E9" w:rsidRPr="008327E9" w:rsidRDefault="008327E9" w:rsidP="008327E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7E9" w:rsidRPr="008327E9" w:rsidRDefault="008327E9" w:rsidP="008327E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7E9" w:rsidRPr="008327E9" w:rsidRDefault="008327E9" w:rsidP="008327E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8327E9" w:rsidRPr="008327E9" w:rsidTr="008327E9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7E9" w:rsidRPr="008327E9" w:rsidRDefault="008327E9" w:rsidP="008327E9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8327E9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7E9" w:rsidRPr="008327E9" w:rsidRDefault="008327E9" w:rsidP="008327E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7E9" w:rsidRPr="008327E9" w:rsidRDefault="008327E9" w:rsidP="008327E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7E9" w:rsidRPr="008327E9" w:rsidRDefault="008327E9" w:rsidP="008327E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7E9" w:rsidRPr="008327E9" w:rsidRDefault="008327E9" w:rsidP="008327E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8327E9" w:rsidRPr="008327E9" w:rsidTr="008327E9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8327E9" w:rsidRPr="008327E9" w:rsidRDefault="008327E9" w:rsidP="008327E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327E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7E9" w:rsidRPr="008327E9" w:rsidRDefault="008327E9" w:rsidP="008327E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7E9" w:rsidRPr="008327E9" w:rsidRDefault="008327E9" w:rsidP="008327E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7E9" w:rsidRPr="008327E9" w:rsidRDefault="008327E9" w:rsidP="008327E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8327E9" w:rsidRPr="008327E9" w:rsidTr="008327E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327E9" w:rsidRPr="008327E9" w:rsidRDefault="008327E9" w:rsidP="008327E9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327E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327E9" w:rsidRPr="008327E9" w:rsidRDefault="008327E9" w:rsidP="008327E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327E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7E9" w:rsidRPr="008327E9" w:rsidRDefault="008327E9" w:rsidP="008327E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7E9" w:rsidRPr="008327E9" w:rsidRDefault="008327E9" w:rsidP="008327E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7E9" w:rsidRPr="008327E9" w:rsidRDefault="008327E9" w:rsidP="008327E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8327E9" w:rsidRPr="008327E9" w:rsidTr="008327E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327E9" w:rsidRPr="008327E9" w:rsidRDefault="008327E9" w:rsidP="008327E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327E9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327E9" w:rsidRPr="008327E9" w:rsidRDefault="008327E9" w:rsidP="008327E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327E9">
              <w:rPr>
                <w:rFonts w:ascii="Arial" w:hAnsi="Arial" w:cs="Arial"/>
                <w:sz w:val="24"/>
                <w:szCs w:val="24"/>
                <w:lang w:val="en-ZA" w:eastAsia="en-ZA"/>
              </w:rPr>
              <w:t>11.6628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7E9" w:rsidRPr="008327E9" w:rsidRDefault="008327E9" w:rsidP="008327E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7E9" w:rsidRPr="008327E9" w:rsidRDefault="008327E9" w:rsidP="008327E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7E9" w:rsidRPr="008327E9" w:rsidRDefault="008327E9" w:rsidP="008327E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8327E9" w:rsidRPr="008327E9" w:rsidTr="008327E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327E9" w:rsidRPr="008327E9" w:rsidRDefault="008327E9" w:rsidP="008327E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327E9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327E9" w:rsidRPr="008327E9" w:rsidRDefault="008327E9" w:rsidP="008327E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327E9">
              <w:rPr>
                <w:rFonts w:ascii="Arial" w:hAnsi="Arial" w:cs="Arial"/>
                <w:sz w:val="24"/>
                <w:szCs w:val="24"/>
                <w:lang w:val="en-ZA" w:eastAsia="en-ZA"/>
              </w:rPr>
              <w:t>17.9803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7E9" w:rsidRPr="008327E9" w:rsidRDefault="008327E9" w:rsidP="008327E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7E9" w:rsidRPr="008327E9" w:rsidRDefault="008327E9" w:rsidP="008327E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7E9" w:rsidRPr="008327E9" w:rsidRDefault="008327E9" w:rsidP="008327E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8327E9" w:rsidRPr="008327E9" w:rsidTr="008327E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327E9" w:rsidRPr="008327E9" w:rsidRDefault="008327E9" w:rsidP="008327E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327E9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327E9" w:rsidRPr="008327E9" w:rsidRDefault="008327E9" w:rsidP="008327E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327E9">
              <w:rPr>
                <w:rFonts w:ascii="Arial" w:hAnsi="Arial" w:cs="Arial"/>
                <w:sz w:val="24"/>
                <w:szCs w:val="24"/>
                <w:lang w:val="en-ZA" w:eastAsia="en-ZA"/>
              </w:rPr>
              <w:t>14.0334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7E9" w:rsidRPr="008327E9" w:rsidRDefault="008327E9" w:rsidP="008327E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7E9" w:rsidRPr="008327E9" w:rsidRDefault="008327E9" w:rsidP="008327E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27E9" w:rsidRPr="008327E9" w:rsidRDefault="008327E9" w:rsidP="008327E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</w:tbl>
    <w:p w:rsidR="00BE7473" w:rsidRPr="00035935" w:rsidRDefault="00BE7473" w:rsidP="00035935">
      <w:bookmarkStart w:id="0" w:name="_GoBack"/>
      <w:bookmarkEnd w:id="0"/>
    </w:p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152B"/>
    <w:rsid w:val="00025128"/>
    <w:rsid w:val="00035935"/>
    <w:rsid w:val="00220021"/>
    <w:rsid w:val="002961E0"/>
    <w:rsid w:val="002C4922"/>
    <w:rsid w:val="004A152B"/>
    <w:rsid w:val="00685853"/>
    <w:rsid w:val="00775E6E"/>
    <w:rsid w:val="007E1A9E"/>
    <w:rsid w:val="008327E9"/>
    <w:rsid w:val="008A1AC8"/>
    <w:rsid w:val="00AB3092"/>
    <w:rsid w:val="00BE7473"/>
    <w:rsid w:val="00C8566A"/>
    <w:rsid w:val="00D056B6"/>
    <w:rsid w:val="00D54B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152B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4A152B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4A152B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4A152B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4A152B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4A152B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4A152B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4A152B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4A152B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4A152B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4A152B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4A152B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4A152B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4A152B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4A152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152B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4A152B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4A152B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4A152B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4A152B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4A152B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4A152B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4A152B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4A152B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4A152B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4A152B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4A152B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4A152B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4A152B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4A152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508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4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handis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2</TotalTime>
  <Pages>1</Pages>
  <Words>53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JSE Limited</Company>
  <LinksUpToDate>false</LinksUpToDate>
  <CharactersWithSpaces>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2</cp:revision>
  <dcterms:created xsi:type="dcterms:W3CDTF">2015-01-02T09:28:00Z</dcterms:created>
  <dcterms:modified xsi:type="dcterms:W3CDTF">2015-01-02T15:02:00Z</dcterms:modified>
</cp:coreProperties>
</file>