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607605" w:rsidRPr="00607605" w:rsidTr="00607605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7605" w:rsidRPr="00607605" w:rsidRDefault="00607605" w:rsidP="00607605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607605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7605" w:rsidRPr="00607605" w:rsidRDefault="00607605" w:rsidP="00607605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607605" w:rsidRPr="00607605" w:rsidTr="00607605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607605" w:rsidRPr="00607605" w:rsidRDefault="00607605" w:rsidP="0060760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607605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607605" w:rsidRPr="00607605" w:rsidTr="00607605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607605" w:rsidRPr="00607605" w:rsidRDefault="00607605" w:rsidP="00607605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607605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607605" w:rsidRPr="00607605" w:rsidRDefault="00607605" w:rsidP="0060760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607605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607605" w:rsidRPr="00607605" w:rsidTr="00607605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607605" w:rsidRPr="00607605" w:rsidRDefault="00607605" w:rsidP="00607605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07605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607605" w:rsidRPr="00607605" w:rsidRDefault="00607605" w:rsidP="00607605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07605">
              <w:rPr>
                <w:rFonts w:ascii="Arial" w:hAnsi="Arial" w:cs="Arial"/>
                <w:sz w:val="24"/>
                <w:szCs w:val="24"/>
                <w:lang w:val="en-ZA" w:eastAsia="en-ZA"/>
              </w:rPr>
              <w:t>11.5127</w:t>
            </w:r>
          </w:p>
        </w:tc>
      </w:tr>
      <w:tr w:rsidR="00607605" w:rsidRPr="00607605" w:rsidTr="00607605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607605" w:rsidRPr="00607605" w:rsidRDefault="00607605" w:rsidP="00607605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07605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607605" w:rsidRPr="00607605" w:rsidRDefault="00607605" w:rsidP="00607605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07605">
              <w:rPr>
                <w:rFonts w:ascii="Arial" w:hAnsi="Arial" w:cs="Arial"/>
                <w:sz w:val="24"/>
                <w:szCs w:val="24"/>
                <w:lang w:val="en-ZA" w:eastAsia="en-ZA"/>
              </w:rPr>
              <w:t>17.7217</w:t>
            </w:r>
          </w:p>
        </w:tc>
      </w:tr>
      <w:tr w:rsidR="00607605" w:rsidRPr="00607605" w:rsidTr="00607605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607605" w:rsidRPr="00607605" w:rsidRDefault="00607605" w:rsidP="00607605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07605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607605" w:rsidRPr="00607605" w:rsidRDefault="00607605" w:rsidP="00607605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07605">
              <w:rPr>
                <w:rFonts w:ascii="Arial" w:hAnsi="Arial" w:cs="Arial"/>
                <w:sz w:val="24"/>
                <w:szCs w:val="24"/>
                <w:lang w:val="en-ZA" w:eastAsia="en-ZA"/>
              </w:rPr>
              <w:t>12.9162</w:t>
            </w:r>
          </w:p>
        </w:tc>
      </w:tr>
    </w:tbl>
    <w:p w:rsidR="00BE7473" w:rsidRPr="00035935" w:rsidRDefault="00BE7473" w:rsidP="00035935">
      <w:bookmarkStart w:id="0" w:name="_GoBack"/>
      <w:bookmarkEnd w:id="0"/>
    </w:p>
    <w:sectPr w:rsidR="00BE7473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7605"/>
    <w:rsid w:val="00025128"/>
    <w:rsid w:val="00035935"/>
    <w:rsid w:val="00220021"/>
    <w:rsid w:val="002961E0"/>
    <w:rsid w:val="002C4922"/>
    <w:rsid w:val="00607605"/>
    <w:rsid w:val="00685853"/>
    <w:rsid w:val="00775E6E"/>
    <w:rsid w:val="007E1A9E"/>
    <w:rsid w:val="008A1AC8"/>
    <w:rsid w:val="00AB3092"/>
    <w:rsid w:val="00BE7473"/>
    <w:rsid w:val="00C8566A"/>
    <w:rsid w:val="00D056B6"/>
    <w:rsid w:val="00D54B0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07605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607605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607605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607605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60760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607605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607605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607605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607605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607605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607605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607605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607605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607605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607605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607605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607605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07605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607605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607605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607605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60760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607605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607605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607605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607605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607605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607605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607605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607605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607605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607605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607605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60760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892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thandis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0</TotalTime>
  <Pages>1</Pages>
  <Words>16</Words>
  <Characters>94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JSE Limited</Company>
  <LinksUpToDate>false</LinksUpToDate>
  <CharactersWithSpaces>109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JSEUser</dc:creator>
  <cp:lastModifiedBy>JSEUser</cp:lastModifiedBy>
  <cp:revision>1</cp:revision>
  <dcterms:created xsi:type="dcterms:W3CDTF">2015-02-27T09:19:00Z</dcterms:created>
  <dcterms:modified xsi:type="dcterms:W3CDTF">2015-02-27T09:19:00Z</dcterms:modified>
</cp:coreProperties>
</file>