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D669C0" w:rsidRPr="00D669C0" w:rsidTr="00D669C0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69C0" w:rsidRPr="00D669C0" w:rsidRDefault="00D669C0" w:rsidP="00D669C0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D669C0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69C0" w:rsidRPr="00D669C0" w:rsidRDefault="00D669C0" w:rsidP="00D669C0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D669C0" w:rsidRPr="00D669C0" w:rsidTr="00D669C0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D669C0" w:rsidRPr="00D669C0" w:rsidRDefault="00D669C0" w:rsidP="00D669C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D669C0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D669C0" w:rsidRPr="00D669C0" w:rsidTr="00D669C0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669C0" w:rsidRPr="00D669C0" w:rsidRDefault="00D669C0" w:rsidP="00D669C0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D669C0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669C0" w:rsidRPr="00D669C0" w:rsidRDefault="00D669C0" w:rsidP="00D669C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D669C0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D669C0" w:rsidRPr="00D669C0" w:rsidTr="00D669C0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669C0" w:rsidRPr="00D669C0" w:rsidRDefault="00D669C0" w:rsidP="00D669C0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669C0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669C0" w:rsidRPr="00D669C0" w:rsidRDefault="00D669C0" w:rsidP="00D669C0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669C0">
              <w:rPr>
                <w:rFonts w:ascii="Arial" w:hAnsi="Arial" w:cs="Arial"/>
                <w:sz w:val="24"/>
                <w:szCs w:val="24"/>
                <w:lang w:val="en-ZA" w:eastAsia="en-ZA"/>
              </w:rPr>
              <w:t>11.7289</w:t>
            </w:r>
          </w:p>
        </w:tc>
      </w:tr>
      <w:tr w:rsidR="00D669C0" w:rsidRPr="00D669C0" w:rsidTr="00D669C0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669C0" w:rsidRPr="00D669C0" w:rsidRDefault="00D669C0" w:rsidP="00D669C0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669C0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669C0" w:rsidRPr="00D669C0" w:rsidRDefault="00D669C0" w:rsidP="00D669C0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669C0">
              <w:rPr>
                <w:rFonts w:ascii="Arial" w:hAnsi="Arial" w:cs="Arial"/>
                <w:sz w:val="24"/>
                <w:szCs w:val="24"/>
                <w:lang w:val="en-ZA" w:eastAsia="en-ZA"/>
              </w:rPr>
              <w:t>18.0563</w:t>
            </w:r>
          </w:p>
        </w:tc>
      </w:tr>
      <w:tr w:rsidR="00D669C0" w:rsidRPr="00D669C0" w:rsidTr="00D669C0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669C0" w:rsidRPr="00D669C0" w:rsidRDefault="00D669C0" w:rsidP="00D669C0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669C0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669C0" w:rsidRPr="00D669C0" w:rsidRDefault="00D669C0" w:rsidP="00D669C0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669C0">
              <w:rPr>
                <w:rFonts w:ascii="Arial" w:hAnsi="Arial" w:cs="Arial"/>
                <w:sz w:val="24"/>
                <w:szCs w:val="24"/>
                <w:lang w:val="en-ZA" w:eastAsia="en-ZA"/>
              </w:rPr>
              <w:t>13.1255</w:t>
            </w:r>
          </w:p>
        </w:tc>
      </w:tr>
      <w:tr w:rsidR="00D669C0" w:rsidRPr="00D669C0" w:rsidTr="00D669C0">
        <w:trPr>
          <w:trHeight w:val="255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69C0" w:rsidRPr="00D669C0" w:rsidRDefault="00D669C0" w:rsidP="00D669C0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69C0" w:rsidRPr="00D669C0" w:rsidRDefault="00D669C0" w:rsidP="00D669C0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D669C0" w:rsidRPr="00D669C0" w:rsidTr="00D669C0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69C0" w:rsidRPr="00D669C0" w:rsidRDefault="00D669C0" w:rsidP="00D669C0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D669C0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69C0" w:rsidRPr="00D669C0" w:rsidRDefault="00D669C0" w:rsidP="00D669C0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D669C0" w:rsidRPr="00D669C0" w:rsidTr="00D669C0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D669C0" w:rsidRPr="00D669C0" w:rsidRDefault="00D669C0" w:rsidP="00D669C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D669C0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D669C0" w:rsidRPr="00D669C0" w:rsidTr="00D669C0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669C0" w:rsidRPr="00D669C0" w:rsidRDefault="00D669C0" w:rsidP="00D669C0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D669C0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669C0" w:rsidRPr="00D669C0" w:rsidRDefault="00D669C0" w:rsidP="00D669C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D669C0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D669C0" w:rsidRPr="00D669C0" w:rsidTr="00D669C0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669C0" w:rsidRPr="00D669C0" w:rsidRDefault="00D669C0" w:rsidP="00D669C0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669C0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669C0" w:rsidRPr="00D669C0" w:rsidRDefault="00D669C0" w:rsidP="00D669C0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669C0">
              <w:rPr>
                <w:rFonts w:ascii="Arial" w:hAnsi="Arial" w:cs="Arial"/>
                <w:sz w:val="24"/>
                <w:szCs w:val="24"/>
                <w:lang w:val="en-ZA" w:eastAsia="en-ZA"/>
              </w:rPr>
              <w:t>11.7128</w:t>
            </w:r>
          </w:p>
        </w:tc>
      </w:tr>
      <w:tr w:rsidR="00D669C0" w:rsidRPr="00D669C0" w:rsidTr="00D669C0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669C0" w:rsidRPr="00D669C0" w:rsidRDefault="00D669C0" w:rsidP="00D669C0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669C0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669C0" w:rsidRPr="00D669C0" w:rsidRDefault="00D669C0" w:rsidP="00D669C0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669C0">
              <w:rPr>
                <w:rFonts w:ascii="Arial" w:hAnsi="Arial" w:cs="Arial"/>
                <w:sz w:val="24"/>
                <w:szCs w:val="24"/>
                <w:lang w:val="en-ZA" w:eastAsia="en-ZA"/>
              </w:rPr>
              <w:t>18.0237</w:t>
            </w:r>
          </w:p>
        </w:tc>
      </w:tr>
      <w:tr w:rsidR="00D669C0" w:rsidRPr="00D669C0" w:rsidTr="00D669C0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669C0" w:rsidRPr="00D669C0" w:rsidRDefault="00D669C0" w:rsidP="00D669C0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669C0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669C0" w:rsidRPr="00D669C0" w:rsidRDefault="00D669C0" w:rsidP="00D669C0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669C0">
              <w:rPr>
                <w:rFonts w:ascii="Arial" w:hAnsi="Arial" w:cs="Arial"/>
                <w:sz w:val="24"/>
                <w:szCs w:val="24"/>
                <w:lang w:val="en-ZA" w:eastAsia="en-ZA"/>
              </w:rPr>
              <w:t>13.1455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D669C0" w:rsidRPr="00D669C0" w:rsidTr="00D669C0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69C0" w:rsidRPr="00D669C0" w:rsidRDefault="00D669C0" w:rsidP="00D669C0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D669C0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69C0" w:rsidRPr="00D669C0" w:rsidRDefault="00D669C0" w:rsidP="00D669C0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D669C0" w:rsidRPr="00D669C0" w:rsidTr="00D669C0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D669C0" w:rsidRPr="00D669C0" w:rsidRDefault="00D669C0" w:rsidP="00D669C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D669C0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proofErr w:type="spellStart"/>
            <w:r w:rsidRPr="00D669C0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UnCrossed</w:t>
            </w:r>
            <w:proofErr w:type="spellEnd"/>
          </w:p>
        </w:tc>
      </w:tr>
      <w:tr w:rsidR="00D669C0" w:rsidRPr="00D669C0" w:rsidTr="00D669C0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669C0" w:rsidRPr="00D669C0" w:rsidRDefault="00D669C0" w:rsidP="00D669C0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D669C0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669C0" w:rsidRPr="00D669C0" w:rsidRDefault="00D669C0" w:rsidP="00D669C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D669C0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D669C0" w:rsidRPr="00D669C0" w:rsidTr="00D669C0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669C0" w:rsidRPr="00D669C0" w:rsidRDefault="00D669C0" w:rsidP="00D669C0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669C0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669C0" w:rsidRPr="00D669C0" w:rsidRDefault="00D669C0" w:rsidP="00D669C0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669C0">
              <w:rPr>
                <w:rFonts w:ascii="Arial" w:hAnsi="Arial" w:cs="Arial"/>
                <w:sz w:val="24"/>
                <w:szCs w:val="24"/>
                <w:lang w:val="en-ZA" w:eastAsia="en-ZA"/>
              </w:rPr>
              <w:t>11.7325</w:t>
            </w:r>
          </w:p>
        </w:tc>
      </w:tr>
      <w:tr w:rsidR="00D669C0" w:rsidRPr="00D669C0" w:rsidTr="00D669C0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669C0" w:rsidRPr="00D669C0" w:rsidRDefault="00D669C0" w:rsidP="00D669C0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669C0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669C0" w:rsidRPr="00D669C0" w:rsidRDefault="00D669C0" w:rsidP="00D669C0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669C0">
              <w:rPr>
                <w:rFonts w:ascii="Arial" w:hAnsi="Arial" w:cs="Arial"/>
                <w:sz w:val="24"/>
                <w:szCs w:val="24"/>
                <w:lang w:val="en-ZA" w:eastAsia="en-ZA"/>
              </w:rPr>
              <w:t>18.0493</w:t>
            </w:r>
          </w:p>
        </w:tc>
      </w:tr>
      <w:tr w:rsidR="00D669C0" w:rsidRPr="00D669C0" w:rsidTr="00D669C0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669C0" w:rsidRPr="00D669C0" w:rsidRDefault="00D669C0" w:rsidP="00D669C0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669C0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669C0" w:rsidRPr="00D669C0" w:rsidRDefault="00D669C0" w:rsidP="00D669C0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669C0">
              <w:rPr>
                <w:rFonts w:ascii="Arial" w:hAnsi="Arial" w:cs="Arial"/>
                <w:sz w:val="24"/>
                <w:szCs w:val="24"/>
                <w:lang w:val="en-ZA" w:eastAsia="en-ZA"/>
              </w:rPr>
              <w:t>13.1625</w:t>
            </w:r>
          </w:p>
        </w:tc>
      </w:tr>
    </w:tbl>
    <w:p w:rsidR="00D669C0" w:rsidRPr="00035935" w:rsidRDefault="00D669C0" w:rsidP="00035935">
      <w:bookmarkStart w:id="0" w:name="_GoBack"/>
      <w:bookmarkEnd w:id="0"/>
    </w:p>
    <w:sectPr w:rsidR="00D669C0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69C0"/>
    <w:rsid w:val="00025128"/>
    <w:rsid w:val="00035935"/>
    <w:rsid w:val="00220021"/>
    <w:rsid w:val="002961E0"/>
    <w:rsid w:val="002C4922"/>
    <w:rsid w:val="00685853"/>
    <w:rsid w:val="00775E6E"/>
    <w:rsid w:val="007E1A9E"/>
    <w:rsid w:val="008A1AC8"/>
    <w:rsid w:val="00AB3092"/>
    <w:rsid w:val="00BE7473"/>
    <w:rsid w:val="00C8566A"/>
    <w:rsid w:val="00D056B6"/>
    <w:rsid w:val="00D54B08"/>
    <w:rsid w:val="00D669C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69C0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D669C0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D669C0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D669C0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D669C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D669C0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D669C0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D669C0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D669C0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D669C0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D669C0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D669C0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D669C0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D669C0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D669C0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D669C0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D669C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69C0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D669C0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D669C0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D669C0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D669C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D669C0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D669C0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D669C0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D669C0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D669C0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D669C0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D669C0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D669C0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D669C0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D669C0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D669C0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D669C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168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5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handis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0</TotalTime>
  <Pages>1</Pages>
  <Words>49</Words>
  <Characters>284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JSE Limited</Company>
  <LinksUpToDate>false</LinksUpToDate>
  <CharactersWithSpaces>332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JSEUser</dc:creator>
  <cp:lastModifiedBy>JSEUser</cp:lastModifiedBy>
  <cp:revision>1</cp:revision>
  <dcterms:created xsi:type="dcterms:W3CDTF">2015-03-02T15:15:00Z</dcterms:created>
  <dcterms:modified xsi:type="dcterms:W3CDTF">2015-03-02T15:15:00Z</dcterms:modified>
</cp:coreProperties>
</file>