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164490" w:rsidRPr="00164490" w:rsidTr="001644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164490" w:rsidRPr="00164490" w:rsidTr="001644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</w:t>
            </w:r>
            <w:bookmarkStart w:id="0" w:name="_GoBack"/>
            <w:bookmarkEnd w:id="0"/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164490" w:rsidRPr="00164490" w:rsidTr="00164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12.3035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#DIV/0!</w:t>
            </w:r>
          </w:p>
        </w:tc>
      </w:tr>
      <w:tr w:rsidR="00164490" w:rsidRPr="00164490" w:rsidTr="00164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18.5344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#DIV/0!</w:t>
            </w:r>
          </w:p>
        </w:tc>
      </w:tr>
      <w:tr w:rsidR="00164490" w:rsidRPr="00164490" w:rsidTr="00164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13.1060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#DIV/0!</w:t>
            </w:r>
          </w:p>
        </w:tc>
      </w:tr>
      <w:tr w:rsidR="00164490" w:rsidRPr="00164490" w:rsidTr="0016449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12.2941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18.4581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64490" w:rsidRPr="00164490" w:rsidTr="001644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4490" w:rsidRPr="00164490" w:rsidRDefault="00164490" w:rsidP="001644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64490">
              <w:rPr>
                <w:rFonts w:ascii="Arial" w:hAnsi="Arial" w:cs="Arial"/>
                <w:sz w:val="24"/>
                <w:szCs w:val="24"/>
                <w:lang w:val="en-US"/>
              </w:rPr>
              <w:t>13.0302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490" w:rsidRPr="00164490" w:rsidRDefault="00164490" w:rsidP="001644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490"/>
    <w:rsid w:val="00025128"/>
    <w:rsid w:val="00035935"/>
    <w:rsid w:val="00164490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44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44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44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4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44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44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44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44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44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44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44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44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44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44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44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44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44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44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44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4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44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44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6449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6449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44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44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44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44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6449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44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6449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44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2015-03-11T15:08:00Z</dcterms:created>
  <dcterms:modified xsi:type="dcterms:W3CDTF">2015-03-11T15:09:00Z</dcterms:modified>
</cp:coreProperties>
</file>