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3900" w:type="dxa"/>
        <w:tblInd w:w="93" w:type="dxa"/>
        <w:tblLook w:val="04A0"/>
      </w:tblPr>
      <w:tblGrid>
        <w:gridCol w:w="1740"/>
        <w:gridCol w:w="2160"/>
      </w:tblGrid>
      <w:tr w:rsidR="00F745B8" w:rsidRPr="00F745B8" w:rsidTr="00F745B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5B8" w:rsidRPr="00F745B8" w:rsidRDefault="00F745B8" w:rsidP="00F745B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bookmarkStart w:id="0" w:name="_GoBack"/>
            <w:bookmarkEnd w:id="0"/>
            <w:r w:rsidRPr="00F745B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5B8" w:rsidRPr="00F745B8" w:rsidRDefault="00F745B8" w:rsidP="00F745B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745B8" w:rsidRPr="00F745B8" w:rsidTr="00F745B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745B8" w:rsidRPr="00F745B8" w:rsidRDefault="00F745B8" w:rsidP="00F745B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745B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F745B8" w:rsidRPr="00F745B8" w:rsidTr="00F745B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745B8" w:rsidRPr="00F745B8" w:rsidRDefault="00F745B8" w:rsidP="00F745B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745B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745B8" w:rsidRPr="00F745B8" w:rsidRDefault="00F745B8" w:rsidP="00F745B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745B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745B8" w:rsidRPr="00F745B8" w:rsidTr="00F745B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745B8" w:rsidRPr="00F745B8" w:rsidRDefault="00F745B8" w:rsidP="00F745B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745B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745B8" w:rsidRPr="00F745B8" w:rsidRDefault="00F745B8" w:rsidP="00F745B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745B8">
              <w:rPr>
                <w:rFonts w:ascii="Arial" w:hAnsi="Arial" w:cs="Arial"/>
                <w:sz w:val="24"/>
                <w:szCs w:val="24"/>
                <w:lang w:val="en-ZA" w:eastAsia="en-ZA"/>
              </w:rPr>
              <w:t>11.8189</w:t>
            </w:r>
          </w:p>
        </w:tc>
      </w:tr>
      <w:tr w:rsidR="00F745B8" w:rsidRPr="00F745B8" w:rsidTr="00F745B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745B8" w:rsidRPr="00F745B8" w:rsidRDefault="00F745B8" w:rsidP="00F745B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745B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745B8" w:rsidRPr="00F745B8" w:rsidRDefault="00F745B8" w:rsidP="00F745B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745B8">
              <w:rPr>
                <w:rFonts w:ascii="Arial" w:hAnsi="Arial" w:cs="Arial"/>
                <w:sz w:val="24"/>
                <w:szCs w:val="24"/>
                <w:lang w:val="en-ZA" w:eastAsia="en-ZA"/>
              </w:rPr>
              <w:t>17.6058</w:t>
            </w:r>
          </w:p>
        </w:tc>
      </w:tr>
      <w:tr w:rsidR="00F745B8" w:rsidRPr="00F745B8" w:rsidTr="00F745B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745B8" w:rsidRPr="00F745B8" w:rsidRDefault="00F745B8" w:rsidP="00F745B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745B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745B8" w:rsidRPr="00F745B8" w:rsidRDefault="00F745B8" w:rsidP="00F745B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745B8">
              <w:rPr>
                <w:rFonts w:ascii="Arial" w:hAnsi="Arial" w:cs="Arial"/>
                <w:sz w:val="24"/>
                <w:szCs w:val="24"/>
                <w:lang w:val="en-ZA" w:eastAsia="en-ZA"/>
              </w:rPr>
              <w:t>12.8374</w:t>
            </w:r>
          </w:p>
        </w:tc>
      </w:tr>
      <w:tr w:rsidR="00F745B8" w:rsidRPr="00F745B8" w:rsidTr="00F745B8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5B8" w:rsidRPr="00F745B8" w:rsidRDefault="00F745B8" w:rsidP="00F745B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5B8" w:rsidRPr="00F745B8" w:rsidRDefault="00F745B8" w:rsidP="00F745B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745B8" w:rsidRPr="00F745B8" w:rsidTr="00F745B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5B8" w:rsidRPr="00F745B8" w:rsidRDefault="00F745B8" w:rsidP="00F745B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745B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45B8" w:rsidRPr="00F745B8" w:rsidRDefault="00F745B8" w:rsidP="00F745B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745B8" w:rsidRPr="00F745B8" w:rsidTr="00F745B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745B8" w:rsidRPr="00F745B8" w:rsidRDefault="00F745B8" w:rsidP="00F745B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745B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F745B8" w:rsidRPr="00F745B8" w:rsidTr="00F745B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745B8" w:rsidRPr="00F745B8" w:rsidRDefault="00F745B8" w:rsidP="00F745B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745B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745B8" w:rsidRPr="00F745B8" w:rsidRDefault="00F745B8" w:rsidP="00F745B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745B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745B8" w:rsidRPr="00F745B8" w:rsidTr="00F745B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745B8" w:rsidRPr="00F745B8" w:rsidRDefault="00F745B8" w:rsidP="00F745B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745B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745B8" w:rsidRPr="00F745B8" w:rsidRDefault="00F745B8" w:rsidP="00F745B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745B8">
              <w:rPr>
                <w:rFonts w:ascii="Arial" w:hAnsi="Arial" w:cs="Arial"/>
                <w:sz w:val="24"/>
                <w:szCs w:val="24"/>
                <w:lang w:val="en-ZA" w:eastAsia="en-ZA"/>
              </w:rPr>
              <w:t>11.7816</w:t>
            </w:r>
          </w:p>
        </w:tc>
      </w:tr>
      <w:tr w:rsidR="00F745B8" w:rsidRPr="00F745B8" w:rsidTr="00F745B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745B8" w:rsidRPr="00F745B8" w:rsidRDefault="00F745B8" w:rsidP="00F745B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745B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745B8" w:rsidRPr="00F745B8" w:rsidRDefault="00F745B8" w:rsidP="00F745B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745B8">
              <w:rPr>
                <w:rFonts w:ascii="Arial" w:hAnsi="Arial" w:cs="Arial"/>
                <w:sz w:val="24"/>
                <w:szCs w:val="24"/>
                <w:lang w:val="en-ZA" w:eastAsia="en-ZA"/>
              </w:rPr>
              <w:t>17.6235</w:t>
            </w:r>
          </w:p>
        </w:tc>
      </w:tr>
      <w:tr w:rsidR="00F745B8" w:rsidRPr="00F745B8" w:rsidTr="00F745B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745B8" w:rsidRPr="00F745B8" w:rsidRDefault="00F745B8" w:rsidP="00F745B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745B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745B8" w:rsidRPr="00F745B8" w:rsidRDefault="00F745B8" w:rsidP="00F745B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745B8">
              <w:rPr>
                <w:rFonts w:ascii="Arial" w:hAnsi="Arial" w:cs="Arial"/>
                <w:sz w:val="24"/>
                <w:szCs w:val="24"/>
                <w:lang w:val="en-ZA" w:eastAsia="en-ZA"/>
              </w:rPr>
              <w:t>12.7891</w:t>
            </w:r>
          </w:p>
        </w:tc>
      </w:tr>
    </w:tbl>
    <w:p w:rsidR="00BE7473" w:rsidRPr="00035935" w:rsidRDefault="00BE7473" w:rsidP="00035935"/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linkStyles/>
  <w:defaultTabStop w:val="720"/>
  <w:characterSpacingControl w:val="doNotCompress"/>
  <w:compat/>
  <w:rsids>
    <w:rsidRoot w:val="00F745B8"/>
    <w:rsid w:val="00025128"/>
    <w:rsid w:val="00035935"/>
    <w:rsid w:val="00220021"/>
    <w:rsid w:val="002953E9"/>
    <w:rsid w:val="002961E0"/>
    <w:rsid w:val="003A4ED4"/>
    <w:rsid w:val="00685853"/>
    <w:rsid w:val="00775E6E"/>
    <w:rsid w:val="007E1A9E"/>
    <w:rsid w:val="008A1AC8"/>
    <w:rsid w:val="00AB3092"/>
    <w:rsid w:val="00BE7473"/>
    <w:rsid w:val="00C8566A"/>
    <w:rsid w:val="00D54B08"/>
    <w:rsid w:val="00F745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5B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745B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745B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745B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745B8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745B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745B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745B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745B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745B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745B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745B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745B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745B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745B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745B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745B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79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lebogengm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32</Words>
  <Characters>189</Characters>
  <Application>Microsoft Office Word</Application>
  <DocSecurity>0</DocSecurity>
  <Lines>1</Lines>
  <Paragraphs>1</Paragraphs>
  <ScaleCrop>false</ScaleCrop>
  <Company>JSE Limited</Company>
  <LinksUpToDate>false</LinksUpToDate>
  <CharactersWithSpaces>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1</cp:revision>
  <dcterms:created xsi:type="dcterms:W3CDTF">2015-04-10T08:08:00Z</dcterms:created>
  <dcterms:modified xsi:type="dcterms:W3CDTF">2015-04-10T08:09:00Z</dcterms:modified>
</cp:coreProperties>
</file>