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F6C30" w:rsidRPr="002F6C30" w:rsidTr="002F6C3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C30" w:rsidRPr="002F6C30" w:rsidRDefault="002F6C30" w:rsidP="002F6C3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F6C3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C30" w:rsidRPr="002F6C30" w:rsidRDefault="002F6C30" w:rsidP="002F6C3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F6C30" w:rsidRPr="002F6C30" w:rsidTr="002F6C3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F6C30" w:rsidRPr="002F6C30" w:rsidRDefault="002F6C30" w:rsidP="002F6C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F6C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F6C30" w:rsidRPr="002F6C30" w:rsidTr="002F6C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6C30" w:rsidRPr="002F6C30" w:rsidRDefault="002F6C30" w:rsidP="002F6C3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F6C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6C30" w:rsidRPr="002F6C30" w:rsidRDefault="002F6C30" w:rsidP="002F6C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F6C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F6C30" w:rsidRPr="002F6C30" w:rsidTr="002F6C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6C30" w:rsidRPr="002F6C30" w:rsidRDefault="002F6C30" w:rsidP="002F6C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6C3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6C30" w:rsidRPr="002F6C30" w:rsidRDefault="002F6C30" w:rsidP="002F6C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6C30">
              <w:rPr>
                <w:rFonts w:ascii="Arial" w:hAnsi="Arial" w:cs="Arial"/>
                <w:sz w:val="24"/>
                <w:szCs w:val="24"/>
                <w:lang w:val="en-ZA" w:eastAsia="en-ZA"/>
              </w:rPr>
              <w:t>12.1780</w:t>
            </w:r>
          </w:p>
        </w:tc>
      </w:tr>
      <w:tr w:rsidR="002F6C30" w:rsidRPr="002F6C30" w:rsidTr="002F6C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6C30" w:rsidRPr="002F6C30" w:rsidRDefault="002F6C30" w:rsidP="002F6C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6C3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6C30" w:rsidRPr="002F6C30" w:rsidRDefault="002F6C30" w:rsidP="002F6C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6C30">
              <w:rPr>
                <w:rFonts w:ascii="Arial" w:hAnsi="Arial" w:cs="Arial"/>
                <w:sz w:val="24"/>
                <w:szCs w:val="24"/>
                <w:lang w:val="en-ZA" w:eastAsia="en-ZA"/>
              </w:rPr>
              <w:t>18.4386</w:t>
            </w:r>
          </w:p>
        </w:tc>
      </w:tr>
      <w:tr w:rsidR="002F6C30" w:rsidRPr="002F6C30" w:rsidTr="002F6C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6C30" w:rsidRPr="002F6C30" w:rsidRDefault="002F6C30" w:rsidP="002F6C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6C3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6C30" w:rsidRPr="002F6C30" w:rsidRDefault="002F6C30" w:rsidP="002F6C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6C30">
              <w:rPr>
                <w:rFonts w:ascii="Arial" w:hAnsi="Arial" w:cs="Arial"/>
                <w:sz w:val="24"/>
                <w:szCs w:val="24"/>
                <w:lang w:val="en-ZA" w:eastAsia="en-ZA"/>
              </w:rPr>
              <w:t>13.2530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C30"/>
    <w:rsid w:val="00025128"/>
    <w:rsid w:val="00035935"/>
    <w:rsid w:val="00220021"/>
    <w:rsid w:val="002961E0"/>
    <w:rsid w:val="002F6C3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C3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F6C3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F6C3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F6C3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F6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F6C3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F6C3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F6C3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F6C3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F6C3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F6C3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F6C3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F6C3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F6C3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F6C3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F6C3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F6C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C3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F6C3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F6C3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F6C3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F6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F6C3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F6C3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F6C3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F6C3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F6C3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F6C3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F6C3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F6C3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F6C3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F6C3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F6C3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F6C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5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2015-04-24T09:01:00Z</dcterms:created>
  <dcterms:modified xsi:type="dcterms:W3CDTF">2015-04-24T09:01:00Z</dcterms:modified>
</cp:coreProperties>
</file>