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E6717" w:rsidRPr="001E6717" w:rsidTr="001E671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717" w:rsidRPr="001E6717" w:rsidRDefault="001E6717" w:rsidP="001E671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E671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717" w:rsidRPr="001E6717" w:rsidRDefault="001E6717" w:rsidP="001E671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E6717" w:rsidRPr="001E6717" w:rsidTr="001E671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E6717" w:rsidRPr="001E6717" w:rsidRDefault="001E6717" w:rsidP="001E671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E671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E6717" w:rsidRPr="001E6717" w:rsidTr="001E671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6717" w:rsidRPr="001E6717" w:rsidRDefault="001E6717" w:rsidP="001E671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E671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6717" w:rsidRPr="001E6717" w:rsidRDefault="001E6717" w:rsidP="001E671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E671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E6717" w:rsidRPr="001E6717" w:rsidTr="001E671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6717" w:rsidRPr="001E6717" w:rsidRDefault="001E6717" w:rsidP="001E671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671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6717" w:rsidRPr="001E6717" w:rsidRDefault="001E6717" w:rsidP="001E671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6717">
              <w:rPr>
                <w:rFonts w:ascii="Arial" w:hAnsi="Arial" w:cs="Arial"/>
                <w:sz w:val="24"/>
                <w:szCs w:val="24"/>
                <w:lang w:val="en-ZA" w:eastAsia="en-ZA"/>
              </w:rPr>
              <w:t>13.9814</w:t>
            </w:r>
          </w:p>
        </w:tc>
      </w:tr>
      <w:tr w:rsidR="001E6717" w:rsidRPr="001E6717" w:rsidTr="001E671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6717" w:rsidRPr="001E6717" w:rsidRDefault="001E6717" w:rsidP="001E671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671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6717" w:rsidRPr="001E6717" w:rsidRDefault="001E6717" w:rsidP="001E671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6717">
              <w:rPr>
                <w:rFonts w:ascii="Arial" w:hAnsi="Arial" w:cs="Arial"/>
                <w:sz w:val="24"/>
                <w:szCs w:val="24"/>
                <w:lang w:val="en-ZA" w:eastAsia="en-ZA"/>
              </w:rPr>
              <w:t>21.2431</w:t>
            </w:r>
          </w:p>
        </w:tc>
      </w:tr>
      <w:tr w:rsidR="001E6717" w:rsidRPr="001E6717" w:rsidTr="001E671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6717" w:rsidRPr="001E6717" w:rsidRDefault="001E6717" w:rsidP="001E671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671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6717" w:rsidRPr="001E6717" w:rsidRDefault="001E6717" w:rsidP="001E671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6717">
              <w:rPr>
                <w:rFonts w:ascii="Arial" w:hAnsi="Arial" w:cs="Arial"/>
                <w:sz w:val="24"/>
                <w:szCs w:val="24"/>
                <w:lang w:val="en-ZA" w:eastAsia="en-ZA"/>
              </w:rPr>
              <w:t>15.6983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73F9F" w:rsidRPr="00573F9F" w:rsidTr="00573F9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F9F" w:rsidRPr="00573F9F" w:rsidRDefault="00573F9F" w:rsidP="00573F9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73F9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F9F" w:rsidRPr="00573F9F" w:rsidRDefault="00573F9F" w:rsidP="00573F9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73F9F" w:rsidRPr="00573F9F" w:rsidTr="00573F9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73F9F" w:rsidRPr="00573F9F" w:rsidRDefault="00573F9F" w:rsidP="00573F9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73F9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573F9F" w:rsidRPr="00573F9F" w:rsidTr="00573F9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3F9F" w:rsidRPr="00573F9F" w:rsidRDefault="00573F9F" w:rsidP="00573F9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73F9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3F9F" w:rsidRPr="00573F9F" w:rsidRDefault="00573F9F" w:rsidP="00573F9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73F9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73F9F" w:rsidRPr="00573F9F" w:rsidTr="00573F9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3F9F" w:rsidRPr="00573F9F" w:rsidRDefault="00573F9F" w:rsidP="00573F9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3F9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3F9F" w:rsidRPr="00573F9F" w:rsidRDefault="00573F9F" w:rsidP="00573F9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3F9F">
              <w:rPr>
                <w:rFonts w:ascii="Arial" w:hAnsi="Arial" w:cs="Arial"/>
                <w:sz w:val="24"/>
                <w:szCs w:val="24"/>
                <w:lang w:val="en-ZA" w:eastAsia="en-ZA"/>
              </w:rPr>
              <w:t>13.9501</w:t>
            </w:r>
          </w:p>
        </w:tc>
      </w:tr>
      <w:tr w:rsidR="00573F9F" w:rsidRPr="00573F9F" w:rsidTr="00573F9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3F9F" w:rsidRPr="00573F9F" w:rsidRDefault="00573F9F" w:rsidP="00573F9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3F9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3F9F" w:rsidRPr="00573F9F" w:rsidRDefault="00573F9F" w:rsidP="00573F9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3F9F">
              <w:rPr>
                <w:rFonts w:ascii="Arial" w:hAnsi="Arial" w:cs="Arial"/>
                <w:sz w:val="24"/>
                <w:szCs w:val="24"/>
                <w:lang w:val="en-ZA" w:eastAsia="en-ZA"/>
              </w:rPr>
              <w:t>21.1343</w:t>
            </w:r>
          </w:p>
        </w:tc>
      </w:tr>
      <w:tr w:rsidR="00573F9F" w:rsidRPr="00573F9F" w:rsidTr="00573F9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73F9F" w:rsidRPr="00573F9F" w:rsidRDefault="00573F9F" w:rsidP="00573F9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3F9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73F9F" w:rsidRPr="00573F9F" w:rsidRDefault="00573F9F" w:rsidP="00573F9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73F9F">
              <w:rPr>
                <w:rFonts w:ascii="Arial" w:hAnsi="Arial" w:cs="Arial"/>
                <w:sz w:val="24"/>
                <w:szCs w:val="24"/>
                <w:lang w:val="en-ZA" w:eastAsia="en-ZA"/>
              </w:rPr>
              <w:t>15.6649</w:t>
            </w:r>
          </w:p>
        </w:tc>
      </w:tr>
    </w:tbl>
    <w:p w:rsidR="00573F9F" w:rsidRPr="00035935" w:rsidRDefault="00573F9F" w:rsidP="00035935"/>
    <w:sectPr w:rsidR="00573F9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717"/>
    <w:rsid w:val="00025128"/>
    <w:rsid w:val="00035935"/>
    <w:rsid w:val="001E6717"/>
    <w:rsid w:val="00220021"/>
    <w:rsid w:val="002961E0"/>
    <w:rsid w:val="00573F9F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F9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73F9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73F9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73F9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73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73F9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73F9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E671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E671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73F9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73F9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73F9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73F9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E671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73F9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E671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73F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F9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73F9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73F9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73F9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73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73F9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73F9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E671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E671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73F9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73F9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73F9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73F9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E671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73F9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E671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73F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6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2015-09-29T09:01:00Z</dcterms:created>
  <dcterms:modified xsi:type="dcterms:W3CDTF">2015-09-29T14:01:00Z</dcterms:modified>
</cp:coreProperties>
</file>