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AE4C3F" w:rsidRPr="00AE4C3F" w:rsidTr="00AE4C3F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4C3F" w:rsidRPr="00AE4C3F" w:rsidRDefault="00AE4C3F" w:rsidP="00AE4C3F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AE4C3F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4C3F" w:rsidRPr="00AE4C3F" w:rsidRDefault="00AE4C3F" w:rsidP="00AE4C3F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AE4C3F" w:rsidRPr="00AE4C3F" w:rsidTr="00AE4C3F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AE4C3F" w:rsidRPr="00AE4C3F" w:rsidRDefault="00AE4C3F" w:rsidP="00AE4C3F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AE4C3F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AE4C3F" w:rsidRPr="00AE4C3F" w:rsidTr="00AE4C3F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AE4C3F" w:rsidRPr="00AE4C3F" w:rsidRDefault="00AE4C3F" w:rsidP="00AE4C3F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AE4C3F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AE4C3F" w:rsidRPr="00AE4C3F" w:rsidRDefault="00AE4C3F" w:rsidP="00AE4C3F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AE4C3F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AE4C3F" w:rsidRPr="00AE4C3F" w:rsidTr="00AE4C3F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AE4C3F" w:rsidRPr="00AE4C3F" w:rsidRDefault="00AE4C3F" w:rsidP="00AE4C3F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E4C3F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AE4C3F" w:rsidRPr="00AE4C3F" w:rsidRDefault="00AE4C3F" w:rsidP="00AE4C3F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E4C3F">
              <w:rPr>
                <w:rFonts w:ascii="Arial" w:hAnsi="Arial" w:cs="Arial"/>
                <w:sz w:val="24"/>
                <w:szCs w:val="24"/>
                <w:lang w:val="en-ZA" w:eastAsia="en-ZA"/>
              </w:rPr>
              <w:t>13.7042</w:t>
            </w:r>
          </w:p>
        </w:tc>
      </w:tr>
      <w:tr w:rsidR="00AE4C3F" w:rsidRPr="00AE4C3F" w:rsidTr="00AE4C3F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AE4C3F" w:rsidRPr="00AE4C3F" w:rsidRDefault="00AE4C3F" w:rsidP="00AE4C3F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E4C3F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AE4C3F" w:rsidRPr="00AE4C3F" w:rsidRDefault="00AE4C3F" w:rsidP="00AE4C3F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E4C3F">
              <w:rPr>
                <w:rFonts w:ascii="Arial" w:hAnsi="Arial" w:cs="Arial"/>
                <w:sz w:val="24"/>
                <w:szCs w:val="24"/>
                <w:lang w:val="en-ZA" w:eastAsia="en-ZA"/>
              </w:rPr>
              <w:t>21.0326</w:t>
            </w:r>
          </w:p>
        </w:tc>
      </w:tr>
      <w:tr w:rsidR="00AE4C3F" w:rsidRPr="00AE4C3F" w:rsidTr="00AE4C3F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AE4C3F" w:rsidRPr="00AE4C3F" w:rsidRDefault="00AE4C3F" w:rsidP="00AE4C3F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E4C3F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AE4C3F" w:rsidRPr="00AE4C3F" w:rsidRDefault="00AE4C3F" w:rsidP="00AE4C3F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E4C3F">
              <w:rPr>
                <w:rFonts w:ascii="Arial" w:hAnsi="Arial" w:cs="Arial"/>
                <w:sz w:val="24"/>
                <w:szCs w:val="24"/>
                <w:lang w:val="en-ZA" w:eastAsia="en-ZA"/>
              </w:rPr>
              <w:t>15.1344</w:t>
            </w:r>
          </w:p>
        </w:tc>
      </w:tr>
    </w:tbl>
    <w:p w:rsidR="00BE7473" w:rsidRDefault="00BE7473" w:rsidP="00035935"/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445CFD" w:rsidRPr="00445CFD" w:rsidTr="00445CFD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5CFD" w:rsidRPr="00445CFD" w:rsidRDefault="00445CFD" w:rsidP="00445CFD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445CFD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4PM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5CFD" w:rsidRPr="00445CFD" w:rsidRDefault="00445CFD" w:rsidP="00445CFD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bookmarkStart w:id="0" w:name="_GoBack"/>
        <w:bookmarkEnd w:id="0"/>
      </w:tr>
      <w:tr w:rsidR="00445CFD" w:rsidRPr="00445CFD" w:rsidTr="00445CFD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445CFD" w:rsidRPr="00445CFD" w:rsidRDefault="00445CFD" w:rsidP="00445CFD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445CFD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445CFD" w:rsidRPr="00445CFD" w:rsidTr="00445CFD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445CFD" w:rsidRPr="00445CFD" w:rsidRDefault="00445CFD" w:rsidP="00445CFD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445CFD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445CFD" w:rsidRPr="00445CFD" w:rsidRDefault="00445CFD" w:rsidP="00445CFD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445CFD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445CFD" w:rsidRPr="00445CFD" w:rsidTr="00445CFD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445CFD" w:rsidRPr="00445CFD" w:rsidRDefault="00445CFD" w:rsidP="00445CFD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445CFD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445CFD" w:rsidRPr="00445CFD" w:rsidRDefault="00445CFD" w:rsidP="00445CFD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445CFD">
              <w:rPr>
                <w:rFonts w:ascii="Arial" w:hAnsi="Arial" w:cs="Arial"/>
                <w:sz w:val="24"/>
                <w:szCs w:val="24"/>
                <w:lang w:val="en-ZA" w:eastAsia="en-ZA"/>
              </w:rPr>
              <w:t>13.7487</w:t>
            </w:r>
          </w:p>
        </w:tc>
      </w:tr>
      <w:tr w:rsidR="00445CFD" w:rsidRPr="00445CFD" w:rsidTr="00445CFD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445CFD" w:rsidRPr="00445CFD" w:rsidRDefault="00445CFD" w:rsidP="00445CFD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445CFD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445CFD" w:rsidRPr="00445CFD" w:rsidRDefault="00445CFD" w:rsidP="00445CFD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445CFD">
              <w:rPr>
                <w:rFonts w:ascii="Arial" w:hAnsi="Arial" w:cs="Arial"/>
                <w:sz w:val="24"/>
                <w:szCs w:val="24"/>
                <w:lang w:val="en-ZA" w:eastAsia="en-ZA"/>
              </w:rPr>
              <w:t>21.0563</w:t>
            </w:r>
          </w:p>
        </w:tc>
      </w:tr>
      <w:tr w:rsidR="00445CFD" w:rsidRPr="00445CFD" w:rsidTr="00445CFD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445CFD" w:rsidRPr="00445CFD" w:rsidRDefault="00445CFD" w:rsidP="00445CFD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445CFD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445CFD" w:rsidRPr="00445CFD" w:rsidRDefault="00445CFD" w:rsidP="00445CFD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445CFD">
              <w:rPr>
                <w:rFonts w:ascii="Arial" w:hAnsi="Arial" w:cs="Arial"/>
                <w:sz w:val="24"/>
                <w:szCs w:val="24"/>
                <w:lang w:val="en-ZA" w:eastAsia="en-ZA"/>
              </w:rPr>
              <w:t>15.1800</w:t>
            </w:r>
          </w:p>
        </w:tc>
      </w:tr>
    </w:tbl>
    <w:p w:rsidR="00445CFD" w:rsidRPr="00035935" w:rsidRDefault="00445CFD" w:rsidP="00035935"/>
    <w:sectPr w:rsidR="00445CFD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4C3F"/>
    <w:rsid w:val="00025128"/>
    <w:rsid w:val="00035935"/>
    <w:rsid w:val="00220021"/>
    <w:rsid w:val="002961E0"/>
    <w:rsid w:val="00445CFD"/>
    <w:rsid w:val="00685853"/>
    <w:rsid w:val="00775E6E"/>
    <w:rsid w:val="007E1A9E"/>
    <w:rsid w:val="008A1AC8"/>
    <w:rsid w:val="00AB3092"/>
    <w:rsid w:val="00AE4C3F"/>
    <w:rsid w:val="00BE7473"/>
    <w:rsid w:val="00C8566A"/>
    <w:rsid w:val="00D54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45CFD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445CFD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445CFD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445CFD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445CF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445CFD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445CFD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AE4C3F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AE4C3F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445CFD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445CFD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445CFD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445CFD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AE4C3F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445CFD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AE4C3F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445CFD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45CFD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445CFD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445CFD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445CFD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445CF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445CFD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445CFD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AE4C3F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AE4C3F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445CFD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445CFD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445CFD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445CFD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AE4C3F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445CFD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AE4C3F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445CF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7456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0</TotalTime>
  <Pages>1</Pages>
  <Words>32</Words>
  <Characters>187</Characters>
  <Application>Microsoft Office Word</Application>
  <DocSecurity>0</DocSecurity>
  <Lines>1</Lines>
  <Paragraphs>1</Paragraphs>
  <ScaleCrop>false</ScaleCrop>
  <Company>Hewlett-Packard Company</Company>
  <LinksUpToDate>false</LinksUpToDate>
  <CharactersWithSpaces>218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2015-10-27T09:02:00Z</dcterms:created>
  <dcterms:modified xsi:type="dcterms:W3CDTF">2015-10-27T14:03:00Z</dcterms:modified>
</cp:coreProperties>
</file>