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629E" w:rsidRPr="0015629E" w:rsidTr="0015629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29E" w:rsidRPr="0015629E" w:rsidRDefault="0015629E" w:rsidP="0015629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629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29E" w:rsidRPr="0015629E" w:rsidRDefault="0015629E" w:rsidP="0015629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629E" w:rsidRPr="0015629E" w:rsidTr="0015629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5629E" w:rsidRPr="0015629E" w:rsidTr="001562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5629E" w:rsidRPr="0015629E" w:rsidTr="0015629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sz w:val="24"/>
                <w:szCs w:val="24"/>
                <w:lang w:val="en-ZA" w:eastAsia="en-ZA"/>
              </w:rPr>
              <w:t>15.9594</w:t>
            </w:r>
          </w:p>
        </w:tc>
      </w:tr>
      <w:tr w:rsidR="0015629E" w:rsidRPr="0015629E" w:rsidTr="0015629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sz w:val="24"/>
                <w:szCs w:val="24"/>
                <w:lang w:val="en-ZA" w:eastAsia="en-ZA"/>
              </w:rPr>
              <w:t>22.7997</w:t>
            </w:r>
          </w:p>
        </w:tc>
      </w:tr>
      <w:tr w:rsidR="0015629E" w:rsidRPr="0015629E" w:rsidTr="0015629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629E" w:rsidRPr="0015629E" w:rsidRDefault="0015629E" w:rsidP="001562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629E">
              <w:rPr>
                <w:rFonts w:ascii="Arial" w:hAnsi="Arial" w:cs="Arial"/>
                <w:sz w:val="24"/>
                <w:szCs w:val="24"/>
                <w:lang w:val="en-ZA" w:eastAsia="en-ZA"/>
              </w:rPr>
              <w:t>17.3188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29E"/>
    <w:rsid w:val="00025128"/>
    <w:rsid w:val="00035935"/>
    <w:rsid w:val="0015629E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9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629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629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629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6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629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629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5629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5629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629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629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629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629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5629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629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5629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62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29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629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629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629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6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629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629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5629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5629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629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629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629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629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5629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629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5629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62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2016-02-01T09:01:00Z</dcterms:created>
  <dcterms:modified xsi:type="dcterms:W3CDTF">2016-02-01T09:01:00Z</dcterms:modified>
</cp:coreProperties>
</file>