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25F8" w:rsidRPr="001A25F8" w:rsidTr="001A25F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25F8" w:rsidRPr="001A25F8" w:rsidRDefault="001A25F8" w:rsidP="001A25F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25F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25F8" w:rsidRPr="001A25F8" w:rsidRDefault="001A25F8" w:rsidP="001A25F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A25F8" w:rsidRPr="001A25F8" w:rsidTr="001A25F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25F8" w:rsidRPr="001A25F8" w:rsidTr="001A25F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25F8" w:rsidRPr="001A25F8" w:rsidTr="001A25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sz w:val="24"/>
                <w:szCs w:val="24"/>
                <w:lang w:val="en-ZA" w:eastAsia="en-ZA"/>
              </w:rPr>
              <w:t>15.4422</w:t>
            </w:r>
          </w:p>
        </w:tc>
      </w:tr>
      <w:tr w:rsidR="001A25F8" w:rsidRPr="001A25F8" w:rsidTr="001A25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sz w:val="24"/>
                <w:szCs w:val="24"/>
                <w:lang w:val="en-ZA" w:eastAsia="en-ZA"/>
              </w:rPr>
              <w:t>21.9487</w:t>
            </w:r>
          </w:p>
        </w:tc>
      </w:tr>
      <w:tr w:rsidR="001A25F8" w:rsidRPr="001A25F8" w:rsidTr="001A25F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25F8" w:rsidRPr="001A25F8" w:rsidRDefault="001A25F8" w:rsidP="001A25F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25F8">
              <w:rPr>
                <w:rFonts w:ascii="Arial" w:hAnsi="Arial" w:cs="Arial"/>
                <w:sz w:val="24"/>
                <w:szCs w:val="24"/>
                <w:lang w:val="en-ZA" w:eastAsia="en-ZA"/>
              </w:rPr>
              <w:t>16.9487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5F8"/>
    <w:rsid w:val="00025128"/>
    <w:rsid w:val="00035935"/>
    <w:rsid w:val="001A25F8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25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25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25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2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25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25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25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25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25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25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25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25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25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25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25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25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5F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25F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25F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25F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2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25F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25F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A25F8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A25F8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25F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25F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25F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25F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A25F8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25F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A25F8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25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780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16</Words>
  <Characters>94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2016-03-09T09:04:00Z</dcterms:created>
  <dcterms:modified xsi:type="dcterms:W3CDTF">2016-03-09T09:04:00Z</dcterms:modified>
</cp:coreProperties>
</file>