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E7473" w:rsidRDefault="00BE7473" w:rsidP="00035935">
      <w:bookmarkStart w:id="0" w:name="_GoBack"/>
      <w:bookmarkEnd w:id="0"/>
    </w:p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8873B2" w:rsidRPr="008873B2" w:rsidTr="008873B2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873B2" w:rsidRPr="008873B2" w:rsidRDefault="008873B2" w:rsidP="008873B2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8873B2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873B2" w:rsidRPr="008873B2" w:rsidRDefault="008873B2" w:rsidP="008873B2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8873B2" w:rsidRPr="008873B2" w:rsidTr="008873B2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8873B2" w:rsidRPr="008873B2" w:rsidRDefault="008873B2" w:rsidP="008873B2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8873B2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8873B2" w:rsidRPr="008873B2" w:rsidTr="008873B2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8873B2" w:rsidRPr="008873B2" w:rsidRDefault="008873B2" w:rsidP="008873B2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8873B2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8873B2" w:rsidRPr="008873B2" w:rsidRDefault="008873B2" w:rsidP="008873B2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8873B2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8873B2" w:rsidRPr="008873B2" w:rsidTr="008873B2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8873B2" w:rsidRPr="008873B2" w:rsidRDefault="008873B2" w:rsidP="008873B2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8873B2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8873B2" w:rsidRPr="008873B2" w:rsidRDefault="008873B2" w:rsidP="008873B2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8873B2">
              <w:rPr>
                <w:rFonts w:ascii="Arial" w:hAnsi="Arial" w:cs="Arial"/>
                <w:sz w:val="24"/>
                <w:szCs w:val="24"/>
                <w:lang w:val="en-ZA" w:eastAsia="en-ZA"/>
              </w:rPr>
              <w:t>14.9355</w:t>
            </w:r>
          </w:p>
        </w:tc>
      </w:tr>
      <w:tr w:rsidR="008873B2" w:rsidRPr="008873B2" w:rsidTr="008873B2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8873B2" w:rsidRPr="008873B2" w:rsidRDefault="008873B2" w:rsidP="008873B2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8873B2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8873B2" w:rsidRPr="008873B2" w:rsidRDefault="008873B2" w:rsidP="008873B2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8873B2">
              <w:rPr>
                <w:rFonts w:ascii="Arial" w:hAnsi="Arial" w:cs="Arial"/>
                <w:sz w:val="24"/>
                <w:szCs w:val="24"/>
                <w:lang w:val="en-ZA" w:eastAsia="en-ZA"/>
              </w:rPr>
              <w:t>21.7111</w:t>
            </w:r>
          </w:p>
        </w:tc>
      </w:tr>
      <w:tr w:rsidR="008873B2" w:rsidRPr="008873B2" w:rsidTr="008873B2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8873B2" w:rsidRPr="008873B2" w:rsidRDefault="008873B2" w:rsidP="008873B2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8873B2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8873B2" w:rsidRPr="008873B2" w:rsidRDefault="008873B2" w:rsidP="008873B2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8873B2">
              <w:rPr>
                <w:rFonts w:ascii="Arial" w:hAnsi="Arial" w:cs="Arial"/>
                <w:sz w:val="24"/>
                <w:szCs w:val="24"/>
                <w:lang w:val="en-ZA" w:eastAsia="en-ZA"/>
              </w:rPr>
              <w:t>16.9829</w:t>
            </w:r>
          </w:p>
        </w:tc>
      </w:tr>
      <w:tr w:rsidR="008873B2" w:rsidRPr="008873B2" w:rsidTr="008873B2">
        <w:trPr>
          <w:trHeight w:val="30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873B2" w:rsidRPr="008873B2" w:rsidRDefault="008873B2" w:rsidP="008873B2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873B2" w:rsidRPr="008873B2" w:rsidRDefault="008873B2" w:rsidP="008873B2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8873B2" w:rsidRPr="008873B2" w:rsidTr="008873B2">
        <w:trPr>
          <w:trHeight w:val="315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873B2" w:rsidRPr="008873B2" w:rsidRDefault="008873B2" w:rsidP="008873B2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8873B2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4PM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873B2" w:rsidRPr="008873B2" w:rsidRDefault="008873B2" w:rsidP="008873B2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8873B2" w:rsidRPr="008873B2" w:rsidTr="008873B2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8873B2" w:rsidRPr="008873B2" w:rsidRDefault="008873B2" w:rsidP="008873B2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8873B2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8873B2" w:rsidRPr="008873B2" w:rsidTr="008873B2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8873B2" w:rsidRPr="008873B2" w:rsidRDefault="008873B2" w:rsidP="008873B2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8873B2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8873B2" w:rsidRPr="008873B2" w:rsidRDefault="008873B2" w:rsidP="008873B2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8873B2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8873B2" w:rsidRPr="008873B2" w:rsidTr="008873B2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8873B2" w:rsidRPr="008873B2" w:rsidRDefault="008873B2" w:rsidP="008873B2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8873B2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8873B2" w:rsidRPr="008873B2" w:rsidRDefault="008873B2" w:rsidP="008873B2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8873B2">
              <w:rPr>
                <w:rFonts w:ascii="Arial" w:hAnsi="Arial" w:cs="Arial"/>
                <w:sz w:val="24"/>
                <w:szCs w:val="24"/>
                <w:lang w:val="en-ZA" w:eastAsia="en-ZA"/>
              </w:rPr>
              <w:t>14.6693</w:t>
            </w:r>
          </w:p>
        </w:tc>
      </w:tr>
      <w:tr w:rsidR="008873B2" w:rsidRPr="008873B2" w:rsidTr="008873B2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8873B2" w:rsidRPr="008873B2" w:rsidRDefault="008873B2" w:rsidP="008873B2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8873B2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8873B2" w:rsidRPr="008873B2" w:rsidRDefault="008873B2" w:rsidP="008873B2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8873B2">
              <w:rPr>
                <w:rFonts w:ascii="Arial" w:hAnsi="Arial" w:cs="Arial"/>
                <w:sz w:val="24"/>
                <w:szCs w:val="24"/>
                <w:lang w:val="en-ZA" w:eastAsia="en-ZA"/>
              </w:rPr>
              <w:t>21.3699</w:t>
            </w:r>
          </w:p>
        </w:tc>
      </w:tr>
      <w:tr w:rsidR="008873B2" w:rsidRPr="008873B2" w:rsidTr="008873B2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8873B2" w:rsidRPr="008873B2" w:rsidRDefault="008873B2" w:rsidP="008873B2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8873B2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8873B2" w:rsidRPr="008873B2" w:rsidRDefault="008873B2" w:rsidP="008873B2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8873B2">
              <w:rPr>
                <w:rFonts w:ascii="Arial" w:hAnsi="Arial" w:cs="Arial"/>
                <w:sz w:val="24"/>
                <w:szCs w:val="24"/>
                <w:lang w:val="en-ZA" w:eastAsia="en-ZA"/>
              </w:rPr>
              <w:t>16.7304</w:t>
            </w:r>
          </w:p>
        </w:tc>
      </w:tr>
    </w:tbl>
    <w:p w:rsidR="008873B2" w:rsidRPr="00035935" w:rsidRDefault="008873B2" w:rsidP="00035935"/>
    <w:sectPr w:rsidR="008873B2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2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3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4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5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6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7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8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2"/>
  </w:num>
  <w:num w:numId="5">
    <w:abstractNumId w:val="0"/>
  </w:num>
  <w:num w:numId="6">
    <w:abstractNumId w:val="7"/>
  </w:num>
  <w:num w:numId="7">
    <w:abstractNumId w:val="5"/>
  </w:num>
  <w:num w:numId="8">
    <w:abstractNumId w:val="4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linkStyl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5872"/>
    <w:rsid w:val="00025128"/>
    <w:rsid w:val="00035935"/>
    <w:rsid w:val="00220021"/>
    <w:rsid w:val="002961E0"/>
    <w:rsid w:val="00685853"/>
    <w:rsid w:val="00775E6E"/>
    <w:rsid w:val="007A5872"/>
    <w:rsid w:val="007E1A9E"/>
    <w:rsid w:val="008873B2"/>
    <w:rsid w:val="008A1AC8"/>
    <w:rsid w:val="00AB3092"/>
    <w:rsid w:val="00BE7473"/>
    <w:rsid w:val="00C8566A"/>
    <w:rsid w:val="00D54B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873B2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8873B2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8873B2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8873B2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8873B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8873B2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8873B2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7A5872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7A5872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8873B2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8873B2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8873B2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8873B2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7A5872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8873B2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7A5872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8873B2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873B2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8873B2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8873B2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8873B2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8873B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8873B2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8873B2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7A5872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7A5872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8873B2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8873B2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8873B2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8873B2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7A5872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8873B2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7A5872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8873B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621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205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utersmon\Toolbar_Add-ins\JSE%20Main.dot" TargetMode="Externa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</Template>
  <TotalTime>1</TotalTime>
  <Pages>1</Pages>
  <Words>33</Words>
  <Characters>189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Reutersmon</dc:creator>
  <cp:lastModifiedBy>Reutersmon</cp:lastModifiedBy>
  <cp:revision>2</cp:revision>
  <dcterms:created xsi:type="dcterms:W3CDTF">2016-06-08T09:02:00Z</dcterms:created>
  <dcterms:modified xsi:type="dcterms:W3CDTF">2016-06-08T14:01:00Z</dcterms:modified>
</cp:coreProperties>
</file>