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5103" w:rsidRPr="006D5103" w:rsidTr="006D510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5103" w:rsidRPr="006D5103" w:rsidTr="006D51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5103" w:rsidRPr="006D5103" w:rsidTr="006D510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5103" w:rsidRPr="006D5103" w:rsidTr="006D51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14.6945</w:t>
            </w:r>
          </w:p>
        </w:tc>
      </w:tr>
      <w:tr w:rsidR="006D5103" w:rsidRPr="006D5103" w:rsidTr="006D51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19.5529</w:t>
            </w:r>
          </w:p>
        </w:tc>
      </w:tr>
      <w:tr w:rsidR="006D5103" w:rsidRPr="006D5103" w:rsidTr="006D51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16.3162</w:t>
            </w:r>
          </w:p>
        </w:tc>
      </w:tr>
      <w:tr w:rsidR="006D5103" w:rsidRPr="006D5103" w:rsidTr="006D5103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5103" w:rsidRPr="006D5103" w:rsidTr="006D510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5103" w:rsidRPr="006D5103" w:rsidTr="006D51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5103" w:rsidRPr="006D5103" w:rsidTr="006D510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5103" w:rsidRPr="006D5103" w:rsidTr="006D51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14.5258</w:t>
            </w:r>
          </w:p>
        </w:tc>
      </w:tr>
      <w:tr w:rsidR="006D5103" w:rsidRPr="006D5103" w:rsidTr="006D51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19.3585</w:t>
            </w:r>
          </w:p>
        </w:tc>
      </w:tr>
      <w:tr w:rsidR="006D5103" w:rsidRPr="006D5103" w:rsidTr="006D51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103" w:rsidRPr="006D5103" w:rsidRDefault="006D5103" w:rsidP="006D51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103">
              <w:rPr>
                <w:rFonts w:ascii="Arial" w:hAnsi="Arial" w:cs="Arial"/>
                <w:sz w:val="24"/>
                <w:szCs w:val="24"/>
                <w:lang w:val="en-ZA" w:eastAsia="en-ZA"/>
              </w:rPr>
              <w:t>16.1995</w:t>
            </w:r>
          </w:p>
        </w:tc>
      </w:tr>
    </w:tbl>
    <w:p w:rsidR="006D5103" w:rsidRPr="00035935" w:rsidRDefault="006D5103" w:rsidP="00035935"/>
    <w:sectPr w:rsidR="006D510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810"/>
    <w:rsid w:val="00025128"/>
    <w:rsid w:val="00035935"/>
    <w:rsid w:val="00220021"/>
    <w:rsid w:val="002961E0"/>
    <w:rsid w:val="00685853"/>
    <w:rsid w:val="006D5103"/>
    <w:rsid w:val="00775E6E"/>
    <w:rsid w:val="007E1A9E"/>
    <w:rsid w:val="008A1AC8"/>
    <w:rsid w:val="00AB181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51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51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51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5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510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51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18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18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51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51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51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51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18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51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18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51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51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51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51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5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510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51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18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18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51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51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51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51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18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51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18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51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2016-07-01T09:01:00Z</dcterms:created>
  <dcterms:modified xsi:type="dcterms:W3CDTF">2016-07-01T14:01:00Z</dcterms:modified>
</cp:coreProperties>
</file>