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35D0C" w:rsidRPr="00335D0C" w:rsidTr="00335D0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0C" w:rsidRPr="00335D0C" w:rsidRDefault="00335D0C" w:rsidP="00335D0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35D0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0C" w:rsidRPr="00335D0C" w:rsidRDefault="00335D0C" w:rsidP="00335D0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35D0C" w:rsidRPr="00335D0C" w:rsidTr="00335D0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35D0C" w:rsidRPr="00335D0C" w:rsidRDefault="00335D0C" w:rsidP="00335D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35D0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35D0C" w:rsidRPr="00335D0C" w:rsidTr="00335D0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35D0C" w:rsidRPr="00335D0C" w:rsidRDefault="00335D0C" w:rsidP="00335D0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35D0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35D0C" w:rsidRPr="00335D0C" w:rsidRDefault="00335D0C" w:rsidP="00335D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35D0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35D0C" w:rsidRPr="00335D0C" w:rsidTr="00335D0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35D0C" w:rsidRPr="00335D0C" w:rsidRDefault="00335D0C" w:rsidP="00335D0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35D0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35D0C" w:rsidRPr="00335D0C" w:rsidRDefault="00335D0C" w:rsidP="00335D0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35D0C">
              <w:rPr>
                <w:rFonts w:ascii="Arial" w:hAnsi="Arial" w:cs="Arial"/>
                <w:sz w:val="24"/>
                <w:szCs w:val="24"/>
                <w:lang w:val="en-ZA" w:eastAsia="en-ZA"/>
              </w:rPr>
              <w:t>14.2217</w:t>
            </w:r>
          </w:p>
        </w:tc>
      </w:tr>
      <w:tr w:rsidR="00335D0C" w:rsidRPr="00335D0C" w:rsidTr="00335D0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35D0C" w:rsidRPr="00335D0C" w:rsidRDefault="00335D0C" w:rsidP="00335D0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35D0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35D0C" w:rsidRPr="00335D0C" w:rsidRDefault="00335D0C" w:rsidP="00335D0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35D0C">
              <w:rPr>
                <w:rFonts w:ascii="Arial" w:hAnsi="Arial" w:cs="Arial"/>
                <w:sz w:val="24"/>
                <w:szCs w:val="24"/>
                <w:lang w:val="en-ZA" w:eastAsia="en-ZA"/>
              </w:rPr>
              <w:t>18.9123</w:t>
            </w:r>
          </w:p>
        </w:tc>
      </w:tr>
      <w:tr w:rsidR="00335D0C" w:rsidRPr="00335D0C" w:rsidTr="00335D0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35D0C" w:rsidRPr="00335D0C" w:rsidRDefault="00335D0C" w:rsidP="00335D0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35D0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35D0C" w:rsidRPr="00335D0C" w:rsidRDefault="00335D0C" w:rsidP="00335D0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35D0C">
              <w:rPr>
                <w:rFonts w:ascii="Arial" w:hAnsi="Arial" w:cs="Arial"/>
                <w:sz w:val="24"/>
                <w:szCs w:val="24"/>
                <w:lang w:val="en-ZA" w:eastAsia="en-ZA"/>
              </w:rPr>
              <w:t>16.0281</w:t>
            </w:r>
          </w:p>
        </w:tc>
      </w:tr>
      <w:tr w:rsidR="00335D0C" w:rsidRPr="00335D0C" w:rsidTr="00335D0C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0C" w:rsidRPr="00335D0C" w:rsidRDefault="00335D0C" w:rsidP="00335D0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0C" w:rsidRPr="00335D0C" w:rsidRDefault="00335D0C" w:rsidP="00335D0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35D0C" w:rsidRPr="00335D0C" w:rsidTr="00335D0C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0C" w:rsidRPr="00335D0C" w:rsidRDefault="00335D0C" w:rsidP="00335D0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35D0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5D0C" w:rsidRPr="00335D0C" w:rsidRDefault="00335D0C" w:rsidP="00335D0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35D0C" w:rsidRPr="00335D0C" w:rsidTr="00335D0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35D0C" w:rsidRPr="00335D0C" w:rsidRDefault="00335D0C" w:rsidP="00335D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35D0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35D0C" w:rsidRPr="00335D0C" w:rsidTr="00335D0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35D0C" w:rsidRPr="00335D0C" w:rsidRDefault="00335D0C" w:rsidP="00335D0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35D0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35D0C" w:rsidRPr="00335D0C" w:rsidRDefault="00335D0C" w:rsidP="00335D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35D0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35D0C" w:rsidRPr="00335D0C" w:rsidTr="00335D0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35D0C" w:rsidRPr="00335D0C" w:rsidRDefault="00335D0C" w:rsidP="00335D0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35D0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35D0C" w:rsidRPr="00335D0C" w:rsidRDefault="00335D0C" w:rsidP="00335D0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35D0C">
              <w:rPr>
                <w:rFonts w:ascii="Arial" w:hAnsi="Arial" w:cs="Arial"/>
                <w:sz w:val="24"/>
                <w:szCs w:val="24"/>
                <w:lang w:val="en-ZA" w:eastAsia="en-ZA"/>
              </w:rPr>
              <w:t>14.4368</w:t>
            </w:r>
          </w:p>
        </w:tc>
      </w:tr>
      <w:tr w:rsidR="00335D0C" w:rsidRPr="00335D0C" w:rsidTr="00335D0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35D0C" w:rsidRPr="00335D0C" w:rsidRDefault="00335D0C" w:rsidP="00335D0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35D0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35D0C" w:rsidRPr="00335D0C" w:rsidRDefault="00335D0C" w:rsidP="00335D0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35D0C">
              <w:rPr>
                <w:rFonts w:ascii="Arial" w:hAnsi="Arial" w:cs="Arial"/>
                <w:sz w:val="24"/>
                <w:szCs w:val="24"/>
                <w:lang w:val="en-ZA" w:eastAsia="en-ZA"/>
              </w:rPr>
              <w:t>19.1314</w:t>
            </w:r>
          </w:p>
        </w:tc>
      </w:tr>
      <w:tr w:rsidR="00335D0C" w:rsidRPr="00335D0C" w:rsidTr="00335D0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35D0C" w:rsidRPr="00335D0C" w:rsidRDefault="00335D0C" w:rsidP="00335D0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35D0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35D0C" w:rsidRPr="00335D0C" w:rsidRDefault="00335D0C" w:rsidP="00335D0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35D0C">
              <w:rPr>
                <w:rFonts w:ascii="Arial" w:hAnsi="Arial" w:cs="Arial"/>
                <w:sz w:val="24"/>
                <w:szCs w:val="24"/>
                <w:lang w:val="en-ZA" w:eastAsia="en-ZA"/>
              </w:rPr>
              <w:t>16.1771</w:t>
            </w:r>
          </w:p>
        </w:tc>
      </w:tr>
    </w:tbl>
    <w:p w:rsidR="00335D0C" w:rsidRPr="00035935" w:rsidRDefault="00335D0C" w:rsidP="00035935"/>
    <w:sectPr w:rsidR="00335D0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CDA"/>
    <w:rsid w:val="00025128"/>
    <w:rsid w:val="00035935"/>
    <w:rsid w:val="00220021"/>
    <w:rsid w:val="002961E0"/>
    <w:rsid w:val="00335D0C"/>
    <w:rsid w:val="00685853"/>
    <w:rsid w:val="00775E6E"/>
    <w:rsid w:val="007E1A9E"/>
    <w:rsid w:val="00883CDA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D0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35D0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35D0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35D0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35D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35D0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35D0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83CD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83CD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35D0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35D0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35D0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35D0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83CD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35D0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83CD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35D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D0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35D0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35D0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35D0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35D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35D0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35D0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83CD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83CD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35D0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35D0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35D0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35D0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83CD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35D0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83CD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35D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2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2016-09-09T09:03:00Z</dcterms:created>
  <dcterms:modified xsi:type="dcterms:W3CDTF">2016-09-09T14:02:00Z</dcterms:modified>
</cp:coreProperties>
</file>