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C31F4" w:rsidRPr="00AC31F4" w:rsidTr="00AC31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31F4" w:rsidRPr="00AC31F4" w:rsidTr="00AC31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31F4" w:rsidRPr="00AC31F4" w:rsidTr="00AC31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31F4" w:rsidRPr="00AC31F4" w:rsidTr="00AC3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14.1150</w:t>
            </w:r>
          </w:p>
        </w:tc>
      </w:tr>
      <w:tr w:rsidR="00AC31F4" w:rsidRPr="00AC31F4" w:rsidTr="00AC3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18.6418</w:t>
            </w:r>
          </w:p>
        </w:tc>
      </w:tr>
      <w:tr w:rsidR="00AC31F4" w:rsidRPr="00AC31F4" w:rsidTr="00AC31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15.8564</w:t>
            </w:r>
          </w:p>
        </w:tc>
      </w:tr>
      <w:tr w:rsidR="00AC31F4" w:rsidRPr="00AC31F4" w:rsidTr="00AC31F4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31F4" w:rsidRPr="00AC31F4" w:rsidTr="00AC31F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31F4" w:rsidRPr="00AC31F4" w:rsidTr="00AC31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31F4" w:rsidRPr="00AC31F4" w:rsidTr="00AC31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31F4" w:rsidRPr="00AC31F4" w:rsidTr="00AC3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14.2491</w:t>
            </w:r>
          </w:p>
        </w:tc>
      </w:tr>
      <w:tr w:rsidR="00AC31F4" w:rsidRPr="00AC31F4" w:rsidTr="00AC3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18.6787</w:t>
            </w:r>
          </w:p>
        </w:tc>
      </w:tr>
      <w:tr w:rsidR="00AC31F4" w:rsidRPr="00AC31F4" w:rsidTr="00AC31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31F4" w:rsidRPr="00AC31F4" w:rsidRDefault="00AC31F4" w:rsidP="00AC3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15.9204</w:t>
            </w:r>
          </w:p>
        </w:tc>
      </w:tr>
    </w:tbl>
    <w:p w:rsidR="00AC31F4" w:rsidRPr="00035935" w:rsidRDefault="00AC31F4" w:rsidP="00035935"/>
    <w:sectPr w:rsidR="00AC31F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348"/>
    <w:rsid w:val="00025128"/>
    <w:rsid w:val="00035935"/>
    <w:rsid w:val="000D0348"/>
    <w:rsid w:val="00220021"/>
    <w:rsid w:val="002961E0"/>
    <w:rsid w:val="00685853"/>
    <w:rsid w:val="00775E6E"/>
    <w:rsid w:val="007E1A9E"/>
    <w:rsid w:val="008A1AC8"/>
    <w:rsid w:val="00AB3092"/>
    <w:rsid w:val="00AC31F4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31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C31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C31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C3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C31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C31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03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03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C31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C31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C31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C31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03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C31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03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C31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F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31F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C31F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C31F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C3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C31F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C31F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034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034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C31F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C31F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C31F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C31F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034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C31F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034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C31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5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2016-09-16T09:01:00Z</dcterms:created>
  <dcterms:modified xsi:type="dcterms:W3CDTF">2016-09-16T14:01:00Z</dcterms:modified>
</cp:coreProperties>
</file>