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D6B0E" w:rsidTr="00DD6B0E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DD6B0E" w:rsidTr="00DD6B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D6B0E" w:rsidTr="00DD6B0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6B0E" w:rsidTr="00DD6B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13.7270</w:t>
            </w:r>
          </w:p>
        </w:tc>
      </w:tr>
      <w:tr w:rsidR="00DD6B0E" w:rsidTr="00DD6B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17.1099</w:t>
            </w:r>
          </w:p>
        </w:tc>
      </w:tr>
      <w:tr w:rsidR="00DD6B0E" w:rsidTr="00DD6B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14.6272</w:t>
            </w:r>
          </w:p>
        </w:tc>
      </w:tr>
    </w:tbl>
    <w:p w:rsidR="00DD6B0E" w:rsidRDefault="00DD6B0E" w:rsidP="00DD6B0E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D6B0E" w:rsidTr="00DD6B0E">
        <w:trPr>
          <w:trHeight w:val="315"/>
        </w:trPr>
        <w:tc>
          <w:tcPr>
            <w:tcW w:w="1740" w:type="dxa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DD6B0E" w:rsidTr="00DD6B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D6B0E" w:rsidTr="00DD6B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6B0E" w:rsidTr="00DD6B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13.8043</w:t>
            </w:r>
          </w:p>
        </w:tc>
      </w:tr>
      <w:tr w:rsidR="00DD6B0E" w:rsidTr="00DD6B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17.2174</w:t>
            </w:r>
          </w:p>
        </w:tc>
      </w:tr>
      <w:tr w:rsidR="00DD6B0E" w:rsidTr="00DD6B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D6B0E" w:rsidRDefault="00DD6B0E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14.7078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B0E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D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B0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6B0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6B0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6B0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6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6B0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6B0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D6B0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D6B0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6B0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6B0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6B0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6B0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D6B0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6B0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D6B0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6B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B0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6B0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6B0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6B0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6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6B0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6B0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D6B0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D6B0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6B0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6B0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6B0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6B0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D6B0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6B0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D6B0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6B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2017-04-06T14:01:00Z</dcterms:created>
  <dcterms:modified xsi:type="dcterms:W3CDTF">2017-04-06T14:02:00Z</dcterms:modified>
</cp:coreProperties>
</file>