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050C8A" w:rsidRPr="00050C8A" w:rsidTr="00050C8A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C8A" w:rsidRPr="00050C8A" w:rsidRDefault="00050C8A" w:rsidP="00050C8A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050C8A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C8A" w:rsidRPr="00050C8A" w:rsidRDefault="00050C8A" w:rsidP="00050C8A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050C8A" w:rsidRPr="00050C8A" w:rsidTr="00050C8A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050C8A" w:rsidRPr="00050C8A" w:rsidRDefault="00050C8A" w:rsidP="00050C8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50C8A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050C8A" w:rsidRPr="00050C8A" w:rsidTr="00050C8A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50C8A" w:rsidRPr="00050C8A" w:rsidRDefault="00050C8A" w:rsidP="00050C8A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50C8A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50C8A" w:rsidRPr="00050C8A" w:rsidRDefault="00050C8A" w:rsidP="00050C8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50C8A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050C8A" w:rsidRPr="00050C8A" w:rsidTr="00050C8A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50C8A" w:rsidRPr="00050C8A" w:rsidRDefault="00050C8A" w:rsidP="00050C8A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50C8A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50C8A" w:rsidRPr="00050C8A" w:rsidRDefault="00050C8A" w:rsidP="00050C8A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50C8A">
              <w:rPr>
                <w:rFonts w:ascii="Arial" w:hAnsi="Arial" w:cs="Arial"/>
                <w:sz w:val="24"/>
                <w:szCs w:val="24"/>
                <w:lang w:val="en-ZA" w:eastAsia="en-ZA"/>
              </w:rPr>
              <w:t>12.3495</w:t>
            </w:r>
          </w:p>
        </w:tc>
      </w:tr>
      <w:tr w:rsidR="00050C8A" w:rsidRPr="00050C8A" w:rsidTr="00050C8A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50C8A" w:rsidRPr="00050C8A" w:rsidRDefault="00050C8A" w:rsidP="00050C8A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50C8A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50C8A" w:rsidRPr="00050C8A" w:rsidRDefault="00050C8A" w:rsidP="00050C8A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50C8A">
              <w:rPr>
                <w:rFonts w:ascii="Arial" w:hAnsi="Arial" w:cs="Arial"/>
                <w:sz w:val="24"/>
                <w:szCs w:val="24"/>
                <w:lang w:val="en-ZA" w:eastAsia="en-ZA"/>
              </w:rPr>
              <w:t>16.9738</w:t>
            </w:r>
          </w:p>
        </w:tc>
      </w:tr>
      <w:tr w:rsidR="00050C8A" w:rsidRPr="00050C8A" w:rsidTr="00050C8A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50C8A" w:rsidRPr="00050C8A" w:rsidRDefault="00050C8A" w:rsidP="00050C8A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50C8A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50C8A" w:rsidRPr="00050C8A" w:rsidRDefault="00050C8A" w:rsidP="00050C8A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50C8A">
              <w:rPr>
                <w:rFonts w:ascii="Arial" w:hAnsi="Arial" w:cs="Arial"/>
                <w:sz w:val="24"/>
                <w:szCs w:val="24"/>
                <w:lang w:val="en-ZA" w:eastAsia="en-ZA"/>
              </w:rPr>
              <w:t>15.1042</w:t>
            </w:r>
          </w:p>
        </w:tc>
      </w:tr>
    </w:tbl>
    <w:p w:rsidR="00BE7473" w:rsidRDefault="00BE7473" w:rsidP="00035935"/>
    <w:p w:rsidR="00694F49" w:rsidRDefault="00694F49" w:rsidP="00035935">
      <w:r>
        <w:rPr>
          <w:rFonts w:ascii="Arial" w:hAnsi="Arial" w:cs="Arial"/>
          <w:b/>
          <w:bCs/>
          <w:szCs w:val="20"/>
          <w:u w:val="single"/>
          <w:lang w:val="en-ZA" w:eastAsia="en-ZA"/>
        </w:rPr>
        <w:t>NY</w:t>
      </w:r>
      <w:r w:rsidRPr="00050C8A">
        <w:rPr>
          <w:rFonts w:ascii="Arial" w:hAnsi="Arial" w:cs="Arial"/>
          <w:b/>
          <w:bCs/>
          <w:szCs w:val="20"/>
          <w:u w:val="single"/>
          <w:lang w:val="en-ZA" w:eastAsia="en-ZA"/>
        </w:rPr>
        <w:t xml:space="preserve"> 1</w:t>
      </w:r>
      <w:r>
        <w:rPr>
          <w:rFonts w:ascii="Arial" w:hAnsi="Arial" w:cs="Arial"/>
          <w:b/>
          <w:bCs/>
          <w:szCs w:val="20"/>
          <w:u w:val="single"/>
          <w:lang w:val="en-ZA" w:eastAsia="en-ZA"/>
        </w:rPr>
        <w:t>0</w:t>
      </w:r>
      <w:proofErr w:type="gramStart"/>
      <w:r w:rsidRPr="00050C8A">
        <w:rPr>
          <w:rFonts w:ascii="Arial" w:hAnsi="Arial" w:cs="Arial"/>
          <w:b/>
          <w:bCs/>
          <w:szCs w:val="20"/>
          <w:u w:val="single"/>
          <w:lang w:val="en-ZA" w:eastAsia="en-ZA"/>
        </w:rPr>
        <w:t>AM</w:t>
      </w:r>
      <w:proofErr w:type="gramEnd"/>
      <w:r w:rsidRPr="00050C8A">
        <w:rPr>
          <w:rFonts w:ascii="Arial" w:hAnsi="Arial" w:cs="Arial"/>
          <w:b/>
          <w:bCs/>
          <w:szCs w:val="20"/>
          <w:u w:val="single"/>
          <w:lang w:val="en-ZA" w:eastAsia="en-ZA"/>
        </w:rPr>
        <w:t xml:space="preserve"> TIME</w:t>
      </w:r>
    </w:p>
    <w:tbl>
      <w:tblPr>
        <w:tblW w:w="3900" w:type="dxa"/>
        <w:tblInd w:w="98" w:type="dxa"/>
        <w:tblLook w:val="04A0" w:firstRow="1" w:lastRow="0" w:firstColumn="1" w:lastColumn="0" w:noHBand="0" w:noVBand="1"/>
      </w:tblPr>
      <w:tblGrid>
        <w:gridCol w:w="2300"/>
        <w:gridCol w:w="1600"/>
      </w:tblGrid>
      <w:tr w:rsidR="00694F49" w:rsidRPr="00694F49" w:rsidTr="00694F49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694F49" w:rsidRPr="00694F49" w:rsidRDefault="00694F49" w:rsidP="00694F4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94F4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694F49" w:rsidRPr="00694F49" w:rsidTr="00694F49">
        <w:trPr>
          <w:trHeight w:val="315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94F49" w:rsidRPr="00694F49" w:rsidRDefault="00694F49" w:rsidP="00694F49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94F4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94F49" w:rsidRPr="00694F49" w:rsidRDefault="00694F49" w:rsidP="00694F4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94F4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694F49" w:rsidRPr="00694F49" w:rsidTr="00694F49">
        <w:trPr>
          <w:trHeight w:val="315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94F49" w:rsidRPr="00694F49" w:rsidRDefault="00694F49" w:rsidP="00694F4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94F49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94F49" w:rsidRPr="00694F49" w:rsidRDefault="00694F49" w:rsidP="00694F4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94F49">
              <w:rPr>
                <w:rFonts w:ascii="Arial" w:hAnsi="Arial" w:cs="Arial"/>
                <w:sz w:val="24"/>
                <w:szCs w:val="24"/>
                <w:lang w:val="en-ZA" w:eastAsia="en-ZA"/>
              </w:rPr>
              <w:t>12.3140</w:t>
            </w:r>
          </w:p>
        </w:tc>
      </w:tr>
      <w:tr w:rsidR="00694F49" w:rsidRPr="00694F49" w:rsidTr="00694F49">
        <w:trPr>
          <w:trHeight w:val="315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94F49" w:rsidRPr="00694F49" w:rsidRDefault="00694F49" w:rsidP="00694F4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94F49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94F49" w:rsidRPr="00694F49" w:rsidRDefault="00694F49" w:rsidP="00694F4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94F49">
              <w:rPr>
                <w:rFonts w:ascii="Arial" w:hAnsi="Arial" w:cs="Arial"/>
                <w:sz w:val="24"/>
                <w:szCs w:val="24"/>
                <w:lang w:val="en-ZA" w:eastAsia="en-ZA"/>
              </w:rPr>
              <w:t>16.9909</w:t>
            </w:r>
          </w:p>
        </w:tc>
      </w:tr>
      <w:tr w:rsidR="00694F49" w:rsidRPr="00694F49" w:rsidTr="00694F49">
        <w:trPr>
          <w:trHeight w:val="315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94F49" w:rsidRPr="00694F49" w:rsidRDefault="00694F49" w:rsidP="00694F4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94F49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94F49" w:rsidRPr="00694F49" w:rsidRDefault="00694F49" w:rsidP="00694F4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94F49">
              <w:rPr>
                <w:rFonts w:ascii="Arial" w:hAnsi="Arial" w:cs="Arial"/>
                <w:sz w:val="24"/>
                <w:szCs w:val="24"/>
                <w:lang w:val="en-ZA" w:eastAsia="en-ZA"/>
              </w:rPr>
              <w:t>15.0995</w:t>
            </w:r>
          </w:p>
        </w:tc>
      </w:tr>
    </w:tbl>
    <w:p w:rsidR="00694F49" w:rsidRPr="00035935" w:rsidRDefault="00694F49" w:rsidP="00035935">
      <w:bookmarkStart w:id="0" w:name="_GoBack"/>
      <w:bookmarkEnd w:id="0"/>
    </w:p>
    <w:sectPr w:rsidR="00694F49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0C8A"/>
    <w:rsid w:val="00025128"/>
    <w:rsid w:val="00035935"/>
    <w:rsid w:val="00050C8A"/>
    <w:rsid w:val="00220021"/>
    <w:rsid w:val="002961E0"/>
    <w:rsid w:val="00685853"/>
    <w:rsid w:val="00694F49"/>
    <w:rsid w:val="00775E6E"/>
    <w:rsid w:val="007E1A9E"/>
    <w:rsid w:val="008A1AC8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4F49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694F49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694F49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694F49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694F4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94F49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694F49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050C8A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050C8A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694F49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694F49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694F49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694F49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050C8A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694F49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050C8A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694F4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4F49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694F49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694F49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694F49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694F4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94F49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694F49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050C8A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050C8A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694F49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694F49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694F49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694F49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050C8A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694F49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050C8A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694F4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963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4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32</Words>
  <Characters>186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2018-01-15T09:02:00Z</dcterms:created>
  <dcterms:modified xsi:type="dcterms:W3CDTF">2018-01-15T15:03:00Z</dcterms:modified>
</cp:coreProperties>
</file>